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75CEC" w14:textId="4F93C590" w:rsidR="00685117" w:rsidRDefault="00671DFE" w:rsidP="00E47672">
      <w:pPr>
        <w:spacing w:before="0"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0D89382" wp14:editId="0CC87AEA">
                <wp:simplePos x="0" y="0"/>
                <wp:positionH relativeFrom="column">
                  <wp:posOffset>-147484</wp:posOffset>
                </wp:positionH>
                <wp:positionV relativeFrom="paragraph">
                  <wp:posOffset>-457201</wp:posOffset>
                </wp:positionV>
                <wp:extent cx="4707952" cy="8642555"/>
                <wp:effectExtent l="0" t="0" r="0" b="63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952" cy="8642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2A86B" id="Rectangle 1" o:spid="_x0000_s1026" style="position:absolute;margin-left:-11.6pt;margin-top:-36pt;width:370.7pt;height:680.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" fillcolor="#ddddd8 [671]" stroked="f" strokeweight="2pt">
                <v:fill opacity="19789f"/>
              </v:rect>
            </w:pict>
          </mc:Fallback>
        </mc:AlternateContent>
      </w:r>
      <w:r w:rsidR="00E4767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3BB27EBC" wp14:editId="3176E958">
                <wp:simplePos x="0" y="0"/>
                <wp:positionH relativeFrom="column">
                  <wp:posOffset>915670</wp:posOffset>
                </wp:positionH>
                <wp:positionV relativeFrom="page">
                  <wp:posOffset>9381490</wp:posOffset>
                </wp:positionV>
                <wp:extent cx="6400800" cy="0"/>
                <wp:effectExtent l="0" t="19050" r="19050" b="19050"/>
                <wp:wrapNone/>
                <wp:docPr id="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F4E997" id="Straight Connector 3" o:spid="_x0000_s1026" alt="&quot;&quot;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72.1pt,738.7pt" to="576.1pt,7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" strokecolor="#9a9a8b [1951]" strokeweight="3pt">
                <w10:wrap anchory="page"/>
                <w10:anchorlock/>
              </v:line>
            </w:pict>
          </mc:Fallback>
        </mc:AlternateContent>
      </w:r>
      <w:r w:rsidR="6F66464B">
        <w:t>=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10800"/>
      </w:tblGrid>
      <w:tr w:rsidR="00E47672" w14:paraId="110300C4" w14:textId="77777777" w:rsidTr="00E47672">
        <w:trPr>
          <w:trHeight w:val="726"/>
        </w:trPr>
        <w:tc>
          <w:tcPr>
            <w:tcW w:w="10800" w:type="dxa"/>
          </w:tcPr>
          <w:p w14:paraId="0164BF14" w14:textId="1FC28FB2" w:rsidR="00E47672" w:rsidRPr="00E47672" w:rsidRDefault="00671DFE" w:rsidP="00E47672">
            <w:pPr>
              <w:pStyle w:val="Title"/>
            </w:pPr>
            <w:bookmarkStart w:id="0" w:name="_Toc321147011"/>
            <w:bookmarkStart w:id="1" w:name="_Toc318189312"/>
            <w:bookmarkStart w:id="2" w:name="_Toc318188327"/>
            <w:bookmarkStart w:id="3" w:name="_Toc318188227"/>
            <w:bookmarkStart w:id="4" w:name="_Toc321147149"/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5DF2CCDE" wp14:editId="50A45D61">
                  <wp:simplePos x="0" y="0"/>
                  <wp:positionH relativeFrom="margin">
                    <wp:align>right</wp:align>
                  </wp:positionH>
                  <wp:positionV relativeFrom="paragraph">
                    <wp:posOffset>-337820</wp:posOffset>
                  </wp:positionV>
                  <wp:extent cx="1906270" cy="1906270"/>
                  <wp:effectExtent l="0" t="0" r="0" b="0"/>
                  <wp:wrapNone/>
                  <wp:docPr id="669780267" name="Picture 669780267" descr="Victorian Hospitals' Industrial Association (VHIA) |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ctorian Hospitals' Industrial Association (VHIA) |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sdt>
              <w:sdtPr>
                <w:id w:val="720020519"/>
                <w:placeholder>
                  <w:docPart w:val="17025D18D20B413C803687635E2F23EB"/>
                </w:placeholder>
                <w15:appearance w15:val="hidden"/>
              </w:sdtPr>
              <w:sdtEndPr>
                <w:rPr>
                  <w:rStyle w:val="TitleChar"/>
                  <w:b w:val="0"/>
                  <w:caps w:val="0"/>
                </w:rPr>
              </w:sdtEndPr>
              <w:sdtContent>
                <w:r w:rsidRPr="00671DFE">
                  <w:rPr>
                    <w:color w:val="B22600" w:themeColor="accent6"/>
                  </w:rPr>
                  <w:t xml:space="preserve">Public holiday </w:t>
                </w:r>
                <w:r w:rsidR="00622603">
                  <w:rPr>
                    <w:color w:val="B22600" w:themeColor="accent6"/>
                  </w:rPr>
                  <w:t xml:space="preserve"> Guide</w:t>
                </w:r>
              </w:sdtContent>
            </w:sdt>
          </w:p>
        </w:tc>
      </w:tr>
      <w:tr w:rsidR="00E47672" w14:paraId="4A0C1F2B" w14:textId="77777777" w:rsidTr="00E47672">
        <w:trPr>
          <w:trHeight w:val="726"/>
        </w:trPr>
        <w:tc>
          <w:tcPr>
            <w:tcW w:w="10800" w:type="dxa"/>
          </w:tcPr>
          <w:p w14:paraId="3B410FE9" w14:textId="61153664" w:rsidR="00E47672" w:rsidRPr="00206B7B" w:rsidRDefault="00000000" w:rsidP="00E47672">
            <w:pPr>
              <w:pStyle w:val="Subtitle"/>
            </w:pPr>
            <w:sdt>
              <w:sdtPr>
                <w:id w:val="-1640336837"/>
                <w:placeholder>
                  <w:docPart w:val="BB32CFA826434C0F861C521E39D6C16A"/>
                </w:placeholder>
                <w15:appearance w15:val="hidden"/>
              </w:sdtPr>
              <w:sdtContent>
                <w:r w:rsidR="00072E5E">
                  <w:rPr>
                    <w:color w:val="B22600" w:themeColor="accent6"/>
                  </w:rPr>
                  <w:t>Mental Health</w:t>
                </w:r>
              </w:sdtContent>
            </w:sdt>
          </w:p>
        </w:tc>
      </w:tr>
      <w:tr w:rsidR="00E47672" w14:paraId="07A6DFA7" w14:textId="77777777" w:rsidTr="00E47672">
        <w:trPr>
          <w:trHeight w:val="8091"/>
        </w:trPr>
        <w:tc>
          <w:tcPr>
            <w:tcW w:w="10800" w:type="dxa"/>
          </w:tcPr>
          <w:p w14:paraId="4E149BB9" w14:textId="72B287C5" w:rsidR="00E47672" w:rsidRPr="00206B7B" w:rsidRDefault="00E47672" w:rsidP="00E47672">
            <w:pPr>
              <w:pStyle w:val="ContactInfo"/>
            </w:pPr>
          </w:p>
        </w:tc>
      </w:tr>
      <w:tr w:rsidR="00671DFE" w:rsidRPr="00671DFE" w14:paraId="26E5A7CC" w14:textId="77777777" w:rsidTr="00E47672">
        <w:trPr>
          <w:trHeight w:val="726"/>
        </w:trPr>
        <w:tc>
          <w:tcPr>
            <w:tcW w:w="10800" w:type="dxa"/>
          </w:tcPr>
          <w:p w14:paraId="27DEBC2C" w14:textId="6E6E5A96" w:rsidR="00FE1397" w:rsidRPr="00671DFE" w:rsidRDefault="00671DFE" w:rsidP="00E47672">
            <w:pPr>
              <w:pStyle w:val="ContactInfo"/>
              <w:rPr>
                <w:color w:val="B22600" w:themeColor="accent6"/>
              </w:rPr>
            </w:pPr>
            <w:r w:rsidRPr="00671DFE">
              <w:rPr>
                <w:color w:val="B22600" w:themeColor="accent6"/>
              </w:rPr>
              <w:t>victorian hospital</w:t>
            </w:r>
            <w:r w:rsidR="008439CA">
              <w:rPr>
                <w:color w:val="B22600" w:themeColor="accent6"/>
              </w:rPr>
              <w:t>'</w:t>
            </w:r>
            <w:r w:rsidRPr="00671DFE">
              <w:rPr>
                <w:color w:val="B22600" w:themeColor="accent6"/>
              </w:rPr>
              <w:t xml:space="preserve">s industrial association – </w:t>
            </w:r>
            <w:r w:rsidR="001E01A5">
              <w:rPr>
                <w:color w:val="B22600" w:themeColor="accent6"/>
              </w:rPr>
              <w:t>FEB</w:t>
            </w:r>
            <w:r w:rsidRPr="00671DFE">
              <w:rPr>
                <w:color w:val="B22600" w:themeColor="accent6"/>
              </w:rPr>
              <w:t xml:space="preserve"> 202</w:t>
            </w:r>
            <w:r w:rsidR="009A6789">
              <w:rPr>
                <w:color w:val="B22600" w:themeColor="accent6"/>
              </w:rPr>
              <w:t>4</w:t>
            </w:r>
          </w:p>
        </w:tc>
      </w:tr>
    </w:tbl>
    <w:p w14:paraId="17EAC2B1" w14:textId="77777777" w:rsidR="0074501E" w:rsidRDefault="0074501E" w:rsidP="00101A18">
      <w:pPr>
        <w:pStyle w:val="Heading1"/>
        <w:sectPr w:rsidR="0074501E" w:rsidSect="003404C7">
          <w:footerReference w:type="default" r:id="rId12"/>
          <w:headerReference w:type="first" r:id="rId13"/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243BAD1C" w14:textId="19D637EC" w:rsidR="001638F6" w:rsidRPr="00671DFE" w:rsidRDefault="00671DFE" w:rsidP="00101A18">
      <w:pPr>
        <w:pStyle w:val="Heading1"/>
        <w:rPr>
          <w:color w:val="auto"/>
        </w:rPr>
      </w:pPr>
      <w:r w:rsidRPr="00AC7EF1">
        <w:rPr>
          <w:color w:val="B22600" w:themeColor="accent6"/>
        </w:rPr>
        <w:lastRenderedPageBreak/>
        <w:t>introduction</w:t>
      </w:r>
    </w:p>
    <w:p w14:paraId="3C74BCC7" w14:textId="37ECB5A5" w:rsidR="005D238D" w:rsidRPr="00203A10" w:rsidRDefault="00B604F0" w:rsidP="00B604F0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The purpose of this Public Holiday </w:t>
      </w:r>
      <w:r w:rsidR="00622603">
        <w:rPr>
          <w:color w:val="auto"/>
        </w:rPr>
        <w:t xml:space="preserve">Guide </w:t>
      </w:r>
      <w:r>
        <w:rPr>
          <w:color w:val="auto"/>
        </w:rPr>
        <w:t xml:space="preserve">is to </w:t>
      </w:r>
      <w:r w:rsidR="00622603">
        <w:rPr>
          <w:color w:val="auto"/>
        </w:rPr>
        <w:t xml:space="preserve">replace the previous Public Holiday Matrices and </w:t>
      </w:r>
      <w:r>
        <w:rPr>
          <w:color w:val="auto"/>
        </w:rPr>
        <w:t>summarise the</w:t>
      </w:r>
      <w:r w:rsidR="006F0443">
        <w:rPr>
          <w:color w:val="auto"/>
        </w:rPr>
        <w:t xml:space="preserve"> public holiday</w:t>
      </w:r>
      <w:r>
        <w:rPr>
          <w:color w:val="auto"/>
        </w:rPr>
        <w:t xml:space="preserve"> entitlements afforded to employees under</w:t>
      </w:r>
      <w:r w:rsidR="00D77BC2">
        <w:rPr>
          <w:color w:val="auto"/>
        </w:rPr>
        <w:t xml:space="preserve"> </w:t>
      </w:r>
      <w:r>
        <w:rPr>
          <w:color w:val="auto"/>
        </w:rPr>
        <w:t xml:space="preserve">the </w:t>
      </w:r>
      <w:r w:rsidR="00363738" w:rsidRPr="00D77BC2">
        <w:rPr>
          <w:i/>
          <w:color w:val="auto"/>
        </w:rPr>
        <w:t>Victorian Public Health Sector</w:t>
      </w:r>
      <w:r w:rsidR="00645BC0" w:rsidRPr="00D77BC2">
        <w:rPr>
          <w:i/>
          <w:color w:val="auto"/>
        </w:rPr>
        <w:t xml:space="preserve"> Mental Health</w:t>
      </w:r>
      <w:r w:rsidR="00D77BC2" w:rsidRPr="00D77BC2">
        <w:rPr>
          <w:i/>
          <w:color w:val="auto"/>
        </w:rPr>
        <w:t xml:space="preserve"> Services</w:t>
      </w:r>
      <w:r w:rsidR="00363738" w:rsidRPr="00D77BC2">
        <w:rPr>
          <w:i/>
          <w:color w:val="auto"/>
        </w:rPr>
        <w:t xml:space="preserve"> Enterprise Agreement 2022 – 202</w:t>
      </w:r>
      <w:r w:rsidR="00FA73DE" w:rsidRPr="00D77BC2">
        <w:rPr>
          <w:i/>
          <w:color w:val="auto"/>
        </w:rPr>
        <w:t>4</w:t>
      </w:r>
      <w:r w:rsidR="00363738" w:rsidRPr="00E76FF3" w:rsidDel="00363738">
        <w:rPr>
          <w:i/>
          <w:iCs/>
          <w:color w:val="auto"/>
        </w:rPr>
        <w:t xml:space="preserve"> </w:t>
      </w:r>
      <w:r w:rsidR="006F0443">
        <w:rPr>
          <w:color w:val="auto"/>
        </w:rPr>
        <w:t>(</w:t>
      </w:r>
      <w:r w:rsidR="006F0443" w:rsidRPr="006F0443">
        <w:rPr>
          <w:b/>
          <w:bCs/>
          <w:color w:val="auto"/>
        </w:rPr>
        <w:t>Agreement</w:t>
      </w:r>
      <w:r w:rsidR="006F0443">
        <w:rPr>
          <w:color w:val="auto"/>
        </w:rPr>
        <w:t>)</w:t>
      </w:r>
      <w:r w:rsidR="00203A10">
        <w:rPr>
          <w:i/>
          <w:iCs/>
          <w:color w:val="auto"/>
        </w:rPr>
        <w:t xml:space="preserve"> </w:t>
      </w:r>
      <w:r w:rsidR="00203A10">
        <w:rPr>
          <w:color w:val="auto"/>
        </w:rPr>
        <w:t>for the remaining life of the Agreement until it is replaced.</w:t>
      </w:r>
    </w:p>
    <w:p w14:paraId="51D4F7F0" w14:textId="762BBF10" w:rsidR="00203A10" w:rsidRDefault="00203A10" w:rsidP="00B604F0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>Members will no longer receive multiple Public Holiday Matrices throughout the year, rather</w:t>
      </w:r>
      <w:r w:rsidR="00244FE5">
        <w:rPr>
          <w:color w:val="auto"/>
        </w:rPr>
        <w:t xml:space="preserve"> </w:t>
      </w:r>
      <w:r>
        <w:rPr>
          <w:color w:val="auto"/>
        </w:rPr>
        <w:t>members</w:t>
      </w:r>
      <w:r w:rsidR="00244FE5">
        <w:rPr>
          <w:color w:val="auto"/>
        </w:rPr>
        <w:t xml:space="preserve"> can use this document to prepare for all public holidays for the remaining life of the Agreement.</w:t>
      </w:r>
    </w:p>
    <w:p w14:paraId="5C3EEA31" w14:textId="2DFDEAFE" w:rsidR="00622603" w:rsidRDefault="00622603" w:rsidP="00B604F0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VHIA has detailed the known public </w:t>
      </w:r>
      <w:r w:rsidRPr="00DB3D09">
        <w:rPr>
          <w:color w:val="auto"/>
        </w:rPr>
        <w:t xml:space="preserve">holidays that occur between the publication date of this Public Holiday </w:t>
      </w:r>
      <w:r w:rsidR="00104CF2" w:rsidRPr="00DB3D09">
        <w:rPr>
          <w:color w:val="auto"/>
        </w:rPr>
        <w:t>and the nominal expiry date of the Agreement,</w:t>
      </w:r>
      <w:r w:rsidR="005D302B" w:rsidRPr="00DB3D09">
        <w:rPr>
          <w:color w:val="auto"/>
        </w:rPr>
        <w:t xml:space="preserve"> 3</w:t>
      </w:r>
      <w:r w:rsidR="00DB3D09">
        <w:rPr>
          <w:color w:val="auto"/>
        </w:rPr>
        <w:t>1 December</w:t>
      </w:r>
      <w:r w:rsidR="005D302B" w:rsidRPr="00DB3D09">
        <w:rPr>
          <w:color w:val="auto"/>
        </w:rPr>
        <w:t xml:space="preserve"> 2024</w:t>
      </w:r>
      <w:r w:rsidR="00104CF2" w:rsidRPr="00DB3D09">
        <w:rPr>
          <w:color w:val="auto"/>
        </w:rPr>
        <w:t xml:space="preserve">. </w:t>
      </w:r>
      <w:r w:rsidR="00CD2875" w:rsidRPr="00DB3D09">
        <w:rPr>
          <w:color w:val="auto"/>
        </w:rPr>
        <w:t>VHIA</w:t>
      </w:r>
      <w:r w:rsidR="00CD2875">
        <w:rPr>
          <w:color w:val="auto"/>
        </w:rPr>
        <w:t xml:space="preserve"> will provide </w:t>
      </w:r>
      <w:r w:rsidR="006D115A">
        <w:rPr>
          <w:color w:val="auto"/>
        </w:rPr>
        <w:t xml:space="preserve">updated advice to members closer to that date where </w:t>
      </w:r>
      <w:r w:rsidR="001C3FAB">
        <w:rPr>
          <w:color w:val="auto"/>
        </w:rPr>
        <w:t>the Agreement is anticipated to operate beyond the nominal expiry date.</w:t>
      </w:r>
    </w:p>
    <w:p w14:paraId="628039C4" w14:textId="65859C95" w:rsidR="006F0443" w:rsidRDefault="006F0443" w:rsidP="00B604F0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It is not intended to replace the Agreement or </w:t>
      </w:r>
      <w:r w:rsidR="00A6061E">
        <w:rPr>
          <w:color w:val="auto"/>
        </w:rPr>
        <w:t>provide an entitlement beyond the Agreement itself.</w:t>
      </w:r>
    </w:p>
    <w:p w14:paraId="3B5F5785" w14:textId="497E512C" w:rsidR="00A6061E" w:rsidRPr="006F0443" w:rsidRDefault="00A6061E" w:rsidP="00B604F0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VHIA encourages members to </w:t>
      </w:r>
      <w:r w:rsidR="002D0D08">
        <w:rPr>
          <w:color w:val="auto"/>
        </w:rPr>
        <w:t>read the relevant terms of the Agreement alongside this Public Holiday Matrix.</w:t>
      </w:r>
    </w:p>
    <w:p w14:paraId="67E57901" w14:textId="72236C18" w:rsidR="00D5413C" w:rsidRPr="00AC7EF1" w:rsidRDefault="00000000" w:rsidP="004F26D7">
      <w:pPr>
        <w:pStyle w:val="Heading1"/>
        <w:rPr>
          <w:color w:val="B22600" w:themeColor="accent6"/>
        </w:rPr>
      </w:pPr>
      <w:sdt>
        <w:sdtPr>
          <w:rPr>
            <w:color w:val="B22600" w:themeColor="accent6"/>
          </w:rPr>
          <w:id w:val="-654603137"/>
          <w:placeholder>
            <w:docPart w:val="BA6AB34B1579493FB3A84DF00F1D4F53"/>
          </w:placeholder>
          <w15:appearance w15:val="hidden"/>
        </w:sdtPr>
        <w:sdtContent>
          <w:r w:rsidR="00F95B03" w:rsidRPr="00AC7EF1">
            <w:rPr>
              <w:color w:val="B22600" w:themeColor="accent6"/>
            </w:rPr>
            <w:t>where to find copies of the agreement and other material</w:t>
          </w:r>
        </w:sdtContent>
      </w:sdt>
      <w:r w:rsidR="0074501E" w:rsidRPr="00AC7EF1">
        <w:rPr>
          <w:color w:val="B22600" w:themeColor="accent6"/>
        </w:rPr>
        <w:t xml:space="preserve"> </w:t>
      </w:r>
    </w:p>
    <w:bookmarkEnd w:id="0"/>
    <w:bookmarkEnd w:id="1"/>
    <w:bookmarkEnd w:id="2"/>
    <w:bookmarkEnd w:id="3"/>
    <w:bookmarkEnd w:id="4"/>
    <w:p w14:paraId="69601771" w14:textId="028B2295" w:rsidR="007B0D15" w:rsidRDefault="00CB46A4" w:rsidP="007021DE">
      <w:pPr>
        <w:rPr>
          <w:color w:val="auto"/>
        </w:rPr>
      </w:pPr>
      <w:r>
        <w:rPr>
          <w:color w:val="auto"/>
        </w:rPr>
        <w:t xml:space="preserve">VHIA members can access copies of the Agreement and other material (such as Implementation Guides and Salary Circulars) </w:t>
      </w:r>
      <w:r w:rsidR="00B02A5D">
        <w:rPr>
          <w:color w:val="auto"/>
        </w:rPr>
        <w:t xml:space="preserve">by selecting </w:t>
      </w:r>
      <w:r w:rsidR="00180A5A">
        <w:rPr>
          <w:color w:val="auto"/>
        </w:rPr>
        <w:t xml:space="preserve">Mental Health </w:t>
      </w:r>
      <w:r w:rsidR="00B02A5D">
        <w:rPr>
          <w:color w:val="auto"/>
        </w:rPr>
        <w:t>under ‘My Professions’ on your VHIA Website Dashboard.</w:t>
      </w:r>
    </w:p>
    <w:p w14:paraId="33DE256A" w14:textId="77777777" w:rsidR="00450640" w:rsidRDefault="00450640" w:rsidP="00450640">
      <w:pPr>
        <w:rPr>
          <w:color w:val="auto"/>
        </w:rPr>
      </w:pPr>
      <w:r>
        <w:rPr>
          <w:color w:val="auto"/>
        </w:rPr>
        <w:t xml:space="preserve">For more information about accessing the VHIA Website, please contact </w:t>
      </w:r>
      <w:hyperlink r:id="rId14" w:history="1">
        <w:r w:rsidRPr="00E857A0">
          <w:rPr>
            <w:rStyle w:val="Hyperlink"/>
          </w:rPr>
          <w:t>vhia@vhia.com.au</w:t>
        </w:r>
      </w:hyperlink>
      <w:r>
        <w:rPr>
          <w:color w:val="auto"/>
        </w:rPr>
        <w:t xml:space="preserve"> </w:t>
      </w:r>
    </w:p>
    <w:p w14:paraId="24F91CBF" w14:textId="6AE19CAC" w:rsidR="002D0D08" w:rsidRPr="00AC7EF1" w:rsidRDefault="002D0D08" w:rsidP="002D0D08">
      <w:pPr>
        <w:pStyle w:val="Heading1"/>
        <w:rPr>
          <w:color w:val="B22600" w:themeColor="accent6"/>
        </w:rPr>
      </w:pPr>
      <w:r w:rsidRPr="00AC7EF1">
        <w:rPr>
          <w:color w:val="B22600" w:themeColor="accent6"/>
        </w:rPr>
        <w:t>WHO TO CONTACT FOR MORE INFORMATION</w:t>
      </w:r>
    </w:p>
    <w:p w14:paraId="2D73D5F1" w14:textId="07E57EC8" w:rsidR="002D0D08" w:rsidRDefault="002D0D08" w:rsidP="002D0D08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Members are encouraged to direct any queries in relation to this Public Holiday </w:t>
      </w:r>
      <w:r w:rsidR="00F119C1">
        <w:rPr>
          <w:color w:val="auto"/>
        </w:rPr>
        <w:t>Guide</w:t>
      </w:r>
      <w:r>
        <w:rPr>
          <w:color w:val="auto"/>
        </w:rPr>
        <w:t xml:space="preserve"> to </w:t>
      </w:r>
      <w:hyperlink r:id="rId15" w:history="1">
        <w:r w:rsidRPr="008A37EB">
          <w:rPr>
            <w:rStyle w:val="Hyperlink"/>
          </w:rPr>
          <w:t>query@vhia.com.au</w:t>
        </w:r>
      </w:hyperlink>
    </w:p>
    <w:p w14:paraId="26704276" w14:textId="518E8915" w:rsidR="002D0D08" w:rsidRDefault="002D0D08">
      <w:r>
        <w:br w:type="page"/>
      </w:r>
    </w:p>
    <w:p w14:paraId="74536D67" w14:textId="4D34C37F" w:rsidR="000835C2" w:rsidRPr="000835C2" w:rsidRDefault="000835C2" w:rsidP="00651716">
      <w:pPr>
        <w:pStyle w:val="Heading1"/>
        <w:rPr>
          <w:color w:val="C00000"/>
        </w:rPr>
      </w:pPr>
      <w:r w:rsidRPr="000835C2">
        <w:rPr>
          <w:color w:val="C00000"/>
        </w:rPr>
        <w:lastRenderedPageBreak/>
        <w:t>REGISTERED PSYCHIATRIC NURSES/ PSYCHIATRIC ENROLLED NURSES AND MENTAL HEALTH OFFICERS</w:t>
      </w:r>
    </w:p>
    <w:p w14:paraId="634E830F" w14:textId="56FE496B" w:rsidR="00651716" w:rsidRPr="00AC7EF1" w:rsidRDefault="00651716" w:rsidP="00651716">
      <w:pPr>
        <w:pStyle w:val="Heading1"/>
        <w:rPr>
          <w:color w:val="B22600" w:themeColor="accent6"/>
        </w:rPr>
      </w:pPr>
      <w:r w:rsidRPr="00AC7EF1">
        <w:rPr>
          <w:color w:val="B22600" w:themeColor="accent6"/>
        </w:rPr>
        <w:t>working on a public holiday</w:t>
      </w:r>
    </w:p>
    <w:p w14:paraId="4B3A94BC" w14:textId="2168CDBC" w:rsidR="00AC7EF1" w:rsidRDefault="00AC7EF1" w:rsidP="00AC7EF1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52BBC6EC" w14:textId="76ADB02B" w:rsidR="008A083C" w:rsidRDefault="00A77767" w:rsidP="008A083C">
      <w:r w:rsidRPr="004E4A84">
        <w:rPr>
          <w:noProof/>
        </w:rPr>
        <w:drawing>
          <wp:inline distT="0" distB="0" distL="0" distR="0" wp14:anchorId="6A9DA38D" wp14:editId="6E1905DF">
            <wp:extent cx="5548630" cy="4729308"/>
            <wp:effectExtent l="0" t="0" r="0" b="0"/>
            <wp:docPr id="1971992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92058" name=""/>
                    <pic:cNvPicPr/>
                  </pic:nvPicPr>
                  <pic:blipFill rotWithShape="1">
                    <a:blip r:embed="rId16"/>
                    <a:srcRect t="1000"/>
                    <a:stretch/>
                  </pic:blipFill>
                  <pic:spPr bwMode="auto">
                    <a:xfrm>
                      <a:off x="0" y="0"/>
                      <a:ext cx="5569582" cy="474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2B5BC" w14:textId="36AF1AA8" w:rsidR="00D43A54" w:rsidRDefault="00D43A54" w:rsidP="00FA51A3">
      <w:pPr>
        <w:pStyle w:val="Heading1"/>
        <w:rPr>
          <w:color w:val="B22600" w:themeColor="accent6"/>
        </w:rPr>
      </w:pPr>
    </w:p>
    <w:p w14:paraId="0E106FD9" w14:textId="77777777" w:rsidR="00D43A54" w:rsidRDefault="00D43A54" w:rsidP="00D43A54"/>
    <w:p w14:paraId="30429544" w14:textId="77777777" w:rsidR="00D43A54" w:rsidRDefault="00D43A54" w:rsidP="00D43A54"/>
    <w:p w14:paraId="14F98889" w14:textId="77777777" w:rsidR="00D43A54" w:rsidRDefault="00D43A54" w:rsidP="00D43A54"/>
    <w:p w14:paraId="0CFC880C" w14:textId="77777777" w:rsidR="00D43A54" w:rsidRPr="00D43A54" w:rsidRDefault="00D43A54" w:rsidP="00D43A54"/>
    <w:p w14:paraId="7FE2AD12" w14:textId="77777777" w:rsidR="00180A5A" w:rsidRDefault="00180A5A" w:rsidP="00FA51A3">
      <w:pPr>
        <w:pStyle w:val="Heading1"/>
        <w:rPr>
          <w:color w:val="B22600" w:themeColor="accent6"/>
        </w:rPr>
      </w:pPr>
    </w:p>
    <w:p w14:paraId="5B93AB14" w14:textId="51031FAA" w:rsidR="00FA51A3" w:rsidRPr="00AC7EF1" w:rsidRDefault="00FA51A3" w:rsidP="00FA51A3">
      <w:pPr>
        <w:pStyle w:val="Heading1"/>
        <w:rPr>
          <w:color w:val="B22600" w:themeColor="accent6"/>
        </w:rPr>
      </w:pPr>
      <w:r w:rsidRPr="00AC7EF1">
        <w:rPr>
          <w:color w:val="B22600" w:themeColor="accent6"/>
        </w:rPr>
        <w:t>working on a public holiday</w:t>
      </w:r>
      <w:r>
        <w:rPr>
          <w:color w:val="B22600" w:themeColor="accent6"/>
        </w:rPr>
        <w:t>- NIGHT SHIFT</w:t>
      </w:r>
    </w:p>
    <w:p w14:paraId="30703215" w14:textId="04D4C08E" w:rsidR="00B6728C" w:rsidRPr="004410D3" w:rsidRDefault="00B6728C" w:rsidP="004410D3"/>
    <w:p w14:paraId="31D0637F" w14:textId="1C182290" w:rsidR="003239A5" w:rsidRDefault="00AE4C26">
      <w:pPr>
        <w:rPr>
          <w:rFonts w:eastAsiaTheme="majorEastAsia" w:cs="Times New Roman (Headings CS)"/>
          <w:b/>
          <w:caps/>
          <w:color w:val="B22600" w:themeColor="accent6"/>
          <w:sz w:val="30"/>
          <w:szCs w:val="30"/>
        </w:rPr>
      </w:pPr>
      <w:r w:rsidRPr="004E4A84">
        <w:rPr>
          <w:noProof/>
        </w:rPr>
        <w:drawing>
          <wp:inline distT="0" distB="0" distL="0" distR="0" wp14:anchorId="64F2A4EF" wp14:editId="375A531A">
            <wp:extent cx="6995346" cy="1672325"/>
            <wp:effectExtent l="0" t="0" r="0" b="4445"/>
            <wp:docPr id="131816342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63423" name="Picture 1" descr="A white background with black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14203" cy="167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9A5">
        <w:rPr>
          <w:color w:val="B22600" w:themeColor="accent6"/>
        </w:rPr>
        <w:br w:type="page"/>
      </w:r>
    </w:p>
    <w:p w14:paraId="448187E0" w14:textId="1DFA991B" w:rsidR="00651716" w:rsidRPr="00EF19D5" w:rsidRDefault="00651716" w:rsidP="00651716">
      <w:pPr>
        <w:pStyle w:val="Heading1"/>
        <w:rPr>
          <w:color w:val="B22600" w:themeColor="accent6"/>
        </w:rPr>
      </w:pPr>
      <w:r w:rsidRPr="00EF19D5">
        <w:rPr>
          <w:color w:val="B22600" w:themeColor="accent6"/>
        </w:rPr>
        <w:lastRenderedPageBreak/>
        <w:t>not working on a public holiday</w:t>
      </w:r>
      <w:r w:rsidR="00554361" w:rsidRPr="00EF19D5">
        <w:rPr>
          <w:color w:val="B22600" w:themeColor="accent6"/>
        </w:rPr>
        <w:t xml:space="preserve"> – FULL TIME</w:t>
      </w:r>
    </w:p>
    <w:p w14:paraId="098BB474" w14:textId="2AEAE633" w:rsidR="002570F9" w:rsidRDefault="0070769D" w:rsidP="002570F9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362EAEF2" w14:textId="6ED64661" w:rsidR="00723BE6" w:rsidRPr="0073605C" w:rsidRDefault="00723BE6" w:rsidP="00723BE6">
      <w:pPr>
        <w:rPr>
          <w:i/>
          <w:iCs/>
          <w:color w:val="auto"/>
        </w:rPr>
      </w:pPr>
      <w:r w:rsidRPr="0073605C">
        <w:rPr>
          <w:i/>
          <w:iCs/>
          <w:color w:val="auto"/>
        </w:rPr>
        <w:t>Note</w:t>
      </w:r>
      <w:r w:rsidR="00DE285F">
        <w:rPr>
          <w:i/>
          <w:iCs/>
          <w:color w:val="auto"/>
        </w:rPr>
        <w:t xml:space="preserve">: The definition of Actual Day and Other Day can be found </w:t>
      </w:r>
      <w:r w:rsidR="00DE285F" w:rsidRPr="00360588">
        <w:rPr>
          <w:i/>
          <w:iCs/>
          <w:color w:val="auto"/>
        </w:rPr>
        <w:t xml:space="preserve">summarised </w:t>
      </w:r>
      <w:r w:rsidR="00DE285F">
        <w:rPr>
          <w:i/>
          <w:iCs/>
          <w:color w:val="auto"/>
        </w:rPr>
        <w:t>below under Additional Rules – Public Holidays falling on a Weekend</w:t>
      </w:r>
    </w:p>
    <w:p w14:paraId="44FD0000" w14:textId="21FBB146" w:rsidR="0070769D" w:rsidRDefault="0070769D" w:rsidP="002570F9"/>
    <w:p w14:paraId="705E38A9" w14:textId="5BBB3EEE" w:rsidR="003239A5" w:rsidRDefault="00D43A54">
      <w:r w:rsidRPr="004E4A84">
        <w:rPr>
          <w:noProof/>
        </w:rPr>
        <w:drawing>
          <wp:anchor distT="0" distB="0" distL="114300" distR="114300" simplePos="0" relativeHeight="251673604" behindDoc="0" locked="0" layoutInCell="1" allowOverlap="1" wp14:anchorId="7703710A" wp14:editId="622A8F7D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312535" cy="2818765"/>
            <wp:effectExtent l="0" t="0" r="0" b="635"/>
            <wp:wrapThrough wrapText="bothSides">
              <wp:wrapPolygon edited="0">
                <wp:start x="0" y="0"/>
                <wp:lineTo x="0" y="21459"/>
                <wp:lineTo x="21511" y="21459"/>
                <wp:lineTo x="21511" y="0"/>
                <wp:lineTo x="0" y="0"/>
              </wp:wrapPolygon>
            </wp:wrapThrough>
            <wp:docPr id="509074161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74161" name="Picture 1" descr="A white text on a white backgroun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436" cy="282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9A5">
        <w:br w:type="page"/>
      </w:r>
    </w:p>
    <w:p w14:paraId="2AA744DE" w14:textId="2017C558" w:rsidR="00554361" w:rsidRPr="00EF19D5" w:rsidRDefault="00554361" w:rsidP="00EE2D75">
      <w:pPr>
        <w:pStyle w:val="Heading1"/>
        <w:rPr>
          <w:color w:val="B22600" w:themeColor="accent6"/>
        </w:rPr>
      </w:pPr>
      <w:r w:rsidRPr="00EF19D5">
        <w:rPr>
          <w:color w:val="B22600" w:themeColor="accent6"/>
        </w:rPr>
        <w:lastRenderedPageBreak/>
        <w:t xml:space="preserve">not working on a public holiday – </w:t>
      </w:r>
      <w:r w:rsidR="00250390">
        <w:rPr>
          <w:color w:val="B22600" w:themeColor="accent6"/>
        </w:rPr>
        <w:t>Part TIME</w:t>
      </w:r>
    </w:p>
    <w:p w14:paraId="78762586" w14:textId="651FBB42" w:rsidR="004961C8" w:rsidRDefault="00840269" w:rsidP="004961C8">
      <w:pPr>
        <w:rPr>
          <w:i/>
          <w:iCs/>
          <w:color w:val="FF0000"/>
        </w:rPr>
      </w:pPr>
      <w:r>
        <w:rPr>
          <w:i/>
          <w:iCs/>
          <w:color w:val="FF0000"/>
        </w:rPr>
        <w:t xml:space="preserve"> </w:t>
      </w:r>
    </w:p>
    <w:p w14:paraId="5FAA14F0" w14:textId="1C3111DC" w:rsidR="00840269" w:rsidRPr="004961C8" w:rsidRDefault="00566BCD" w:rsidP="004961C8">
      <w:pPr>
        <w:rPr>
          <w:i/>
          <w:iCs/>
          <w:color w:val="FF0000"/>
        </w:rPr>
      </w:pPr>
      <w:r w:rsidRPr="004E4A84">
        <w:rPr>
          <w:noProof/>
        </w:rPr>
        <w:drawing>
          <wp:inline distT="0" distB="0" distL="0" distR="0" wp14:anchorId="2186E01F" wp14:editId="6EC7FD4D">
            <wp:extent cx="5618565" cy="6703970"/>
            <wp:effectExtent l="0" t="0" r="1270" b="1905"/>
            <wp:docPr id="630684943" name="Picture 1" descr="A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84943" name="Picture 1" descr="A paper with text and number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6463" cy="672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EFC1" w14:textId="094D543C" w:rsidR="003239A5" w:rsidRDefault="003239A5">
      <w:pPr>
        <w:rPr>
          <w:rFonts w:eastAsiaTheme="majorEastAsia" w:cs="Times New Roman (Headings CS)"/>
          <w:b/>
          <w:caps/>
          <w:color w:val="B22600" w:themeColor="accent6"/>
          <w:sz w:val="30"/>
          <w:szCs w:val="30"/>
        </w:rPr>
      </w:pPr>
    </w:p>
    <w:p w14:paraId="3DAB7F18" w14:textId="77777777" w:rsidR="00566BCD" w:rsidRDefault="00566BCD">
      <w:pPr>
        <w:rPr>
          <w:rFonts w:eastAsiaTheme="majorEastAsia" w:cs="Times New Roman (Headings CS)"/>
          <w:b/>
          <w:caps/>
          <w:color w:val="B22600" w:themeColor="accent6"/>
          <w:sz w:val="30"/>
          <w:szCs w:val="30"/>
        </w:rPr>
      </w:pPr>
    </w:p>
    <w:p w14:paraId="08C81A13" w14:textId="77777777" w:rsidR="00E95CEF" w:rsidRDefault="00E95CEF">
      <w:pPr>
        <w:rPr>
          <w:rFonts w:eastAsiaTheme="majorEastAsia" w:cs="Times New Roman (Headings CS)"/>
          <w:b/>
          <w:caps/>
          <w:color w:val="B22600" w:themeColor="accent6"/>
          <w:sz w:val="30"/>
          <w:szCs w:val="30"/>
        </w:rPr>
      </w:pPr>
    </w:p>
    <w:p w14:paraId="4240B37A" w14:textId="1D0D63C3" w:rsidR="00EE2D75" w:rsidRPr="004C2BEA" w:rsidRDefault="00EE2D75" w:rsidP="00EE2D75">
      <w:pPr>
        <w:pStyle w:val="Heading1"/>
        <w:rPr>
          <w:color w:val="B22600" w:themeColor="accent6"/>
        </w:rPr>
      </w:pPr>
      <w:r w:rsidRPr="004C2BEA">
        <w:rPr>
          <w:color w:val="B22600" w:themeColor="accent6"/>
        </w:rPr>
        <w:lastRenderedPageBreak/>
        <w:t>additional rules – public holidays falling on weekend</w:t>
      </w:r>
    </w:p>
    <w:p w14:paraId="0CA3504C" w14:textId="456D1BB1" w:rsidR="00DE5CF8" w:rsidRDefault="00DE5CF8" w:rsidP="00DE5CF8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5CB1DD73" w14:textId="19431590" w:rsidR="004C2BEA" w:rsidRDefault="004236BC" w:rsidP="00DE5CF8">
      <w:pPr>
        <w:rPr>
          <w:b/>
          <w:bCs/>
          <w:color w:val="auto"/>
        </w:rPr>
      </w:pPr>
      <w:r w:rsidRPr="00E74927">
        <w:rPr>
          <w:noProof/>
        </w:rPr>
        <w:drawing>
          <wp:inline distT="0" distB="0" distL="0" distR="0" wp14:anchorId="3D9EEAE3" wp14:editId="6B99A484">
            <wp:extent cx="6840187" cy="1828800"/>
            <wp:effectExtent l="0" t="0" r="0" b="0"/>
            <wp:docPr id="102153219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32190" name="Picture 1" descr="A close-up of a documen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62620" cy="18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EE55" w14:textId="6E1159CD" w:rsidR="004C2BEA" w:rsidRPr="009171FB" w:rsidRDefault="004C2BEA" w:rsidP="004C2BEA">
      <w:pPr>
        <w:pStyle w:val="Heading1"/>
        <w:rPr>
          <w:color w:val="B22600" w:themeColor="accent6"/>
        </w:rPr>
      </w:pPr>
      <w:r w:rsidRPr="00554361">
        <w:rPr>
          <w:color w:val="B22600" w:themeColor="accent6"/>
        </w:rPr>
        <w:t>additional rules – other leave on public holidays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926CE" w:rsidRPr="00EE6556" w14:paraId="4D3E6C31" w14:textId="77777777">
        <w:tc>
          <w:tcPr>
            <w:tcW w:w="5395" w:type="dxa"/>
          </w:tcPr>
          <w:p w14:paraId="4886C6BF" w14:textId="0EE6134B" w:rsidR="007926CE" w:rsidRPr="00C34EEA" w:rsidRDefault="007926CE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Leave Type</w:t>
            </w:r>
          </w:p>
        </w:tc>
        <w:tc>
          <w:tcPr>
            <w:tcW w:w="5395" w:type="dxa"/>
          </w:tcPr>
          <w:p w14:paraId="7583681F" w14:textId="54D19B13" w:rsidR="007926CE" w:rsidRPr="007926CE" w:rsidRDefault="007926CE">
            <w:pPr>
              <w:rPr>
                <w:b/>
                <w:bCs/>
                <w:color w:val="auto"/>
              </w:rPr>
            </w:pPr>
            <w:r w:rsidRPr="007926CE">
              <w:rPr>
                <w:b/>
                <w:bCs/>
                <w:color w:val="auto"/>
              </w:rPr>
              <w:t>Impact of taking leave on a Public Holiday</w:t>
            </w:r>
          </w:p>
        </w:tc>
      </w:tr>
      <w:tr w:rsidR="007926CE" w:rsidRPr="00EE6556" w14:paraId="0F7AD769" w14:textId="77777777">
        <w:tc>
          <w:tcPr>
            <w:tcW w:w="5395" w:type="dxa"/>
          </w:tcPr>
          <w:p w14:paraId="6EC96240" w14:textId="485CF2BC" w:rsidR="007926CE" w:rsidRPr="00453845" w:rsidRDefault="007926CE">
            <w:pPr>
              <w:rPr>
                <w:color w:val="auto"/>
              </w:rPr>
            </w:pPr>
            <w:r w:rsidRPr="00453845">
              <w:rPr>
                <w:color w:val="auto"/>
              </w:rPr>
              <w:t>Annual Leave</w:t>
            </w:r>
          </w:p>
        </w:tc>
        <w:tc>
          <w:tcPr>
            <w:tcW w:w="5395" w:type="dxa"/>
          </w:tcPr>
          <w:p w14:paraId="3ECB11E8" w14:textId="0E32DAB2" w:rsidR="007926CE" w:rsidRPr="00C537E3" w:rsidRDefault="00EA775D">
            <w:pPr>
              <w:rPr>
                <w:color w:val="auto"/>
              </w:rPr>
            </w:pPr>
            <w:r w:rsidRPr="00C537E3">
              <w:rPr>
                <w:color w:val="auto"/>
              </w:rPr>
              <w:t>If an Employee takes paid annual leave during a period that includes a public holiday, the Employee is taken not be on paid annual leave on that day</w:t>
            </w:r>
            <w:r w:rsidR="00453845" w:rsidRPr="00C537E3">
              <w:rPr>
                <w:color w:val="auto"/>
              </w:rPr>
              <w:t xml:space="preserve"> </w:t>
            </w:r>
            <w:r w:rsidR="00977945" w:rsidRPr="00C537E3">
              <w:rPr>
                <w:color w:val="auto"/>
              </w:rPr>
              <w:t xml:space="preserve">– see </w:t>
            </w:r>
            <w:r w:rsidR="00F91850" w:rsidRPr="00C537E3">
              <w:rPr>
                <w:color w:val="auto"/>
              </w:rPr>
              <w:t xml:space="preserve">sub-clause </w:t>
            </w:r>
            <w:r w:rsidR="00806EB9" w:rsidRPr="00C537E3">
              <w:rPr>
                <w:color w:val="auto"/>
              </w:rPr>
              <w:t>101.7</w:t>
            </w:r>
          </w:p>
        </w:tc>
      </w:tr>
      <w:tr w:rsidR="007926CE" w:rsidRPr="00EE6556" w14:paraId="0DB3CC8A" w14:textId="77777777">
        <w:tc>
          <w:tcPr>
            <w:tcW w:w="5395" w:type="dxa"/>
          </w:tcPr>
          <w:p w14:paraId="76A6A0B9" w14:textId="3BBEE7F9" w:rsidR="007926CE" w:rsidRPr="00EE6556" w:rsidRDefault="007926CE">
            <w:pPr>
              <w:rPr>
                <w:color w:val="auto"/>
              </w:rPr>
            </w:pPr>
            <w:r>
              <w:rPr>
                <w:color w:val="auto"/>
              </w:rPr>
              <w:t>Personal Leave</w:t>
            </w:r>
          </w:p>
        </w:tc>
        <w:tc>
          <w:tcPr>
            <w:tcW w:w="5395" w:type="dxa"/>
          </w:tcPr>
          <w:p w14:paraId="7170C148" w14:textId="6EE9325D" w:rsidR="007926CE" w:rsidRPr="00C537E3" w:rsidRDefault="00D22FBD" w:rsidP="00D22FBD">
            <w:pPr>
              <w:spacing w:before="120" w:after="200" w:line="264" w:lineRule="auto"/>
              <w:rPr>
                <w:color w:val="auto"/>
              </w:rPr>
            </w:pPr>
            <w:r w:rsidRPr="00C537E3">
              <w:rPr>
                <w:color w:val="auto"/>
              </w:rPr>
              <w:t>If the period during which an Employee takes paid personal leave includes a day or part day that is a public holiday in the place where the Employee is based for work purposes, the Employee is taken not to be on paid personal leave on that public holiday</w:t>
            </w:r>
            <w:r w:rsidR="002952DF" w:rsidRPr="00C537E3">
              <w:rPr>
                <w:color w:val="auto"/>
              </w:rPr>
              <w:t xml:space="preserve">– see subclause </w:t>
            </w:r>
            <w:r w:rsidRPr="00C537E3">
              <w:rPr>
                <w:color w:val="auto"/>
              </w:rPr>
              <w:t>102.9</w:t>
            </w:r>
          </w:p>
        </w:tc>
      </w:tr>
      <w:tr w:rsidR="007926CE" w:rsidRPr="00EE6556" w14:paraId="79D2E1B2" w14:textId="77777777">
        <w:tc>
          <w:tcPr>
            <w:tcW w:w="5395" w:type="dxa"/>
          </w:tcPr>
          <w:p w14:paraId="45BA7478" w14:textId="15C8A711" w:rsidR="007926CE" w:rsidRPr="00EE6556" w:rsidRDefault="007926CE">
            <w:pPr>
              <w:rPr>
                <w:color w:val="auto"/>
              </w:rPr>
            </w:pPr>
            <w:r>
              <w:rPr>
                <w:color w:val="auto"/>
              </w:rPr>
              <w:t>Long Service Leave</w:t>
            </w:r>
          </w:p>
        </w:tc>
        <w:tc>
          <w:tcPr>
            <w:tcW w:w="5395" w:type="dxa"/>
          </w:tcPr>
          <w:p w14:paraId="1D12EB20" w14:textId="707BC70C" w:rsidR="007926CE" w:rsidRPr="00C537E3" w:rsidRDefault="00F678DB" w:rsidP="001422EA">
            <w:pPr>
              <w:rPr>
                <w:color w:val="auto"/>
              </w:rPr>
            </w:pPr>
            <w:r w:rsidRPr="00C537E3">
              <w:rPr>
                <w:color w:val="auto"/>
              </w:rPr>
              <w:t>Long service leave is inclusive of (not additional to) any public holiday or ADO occurring during the period when leave is taken</w:t>
            </w:r>
            <w:r w:rsidR="00AB6A2B" w:rsidRPr="00C537E3">
              <w:rPr>
                <w:color w:val="auto"/>
              </w:rPr>
              <w:t xml:space="preserve"> - s</w:t>
            </w:r>
            <w:r w:rsidR="001422EA" w:rsidRPr="00C537E3">
              <w:rPr>
                <w:color w:val="auto"/>
              </w:rPr>
              <w:t xml:space="preserve">ee subclause </w:t>
            </w:r>
            <w:r w:rsidR="00C537E3" w:rsidRPr="00C537E3">
              <w:rPr>
                <w:color w:val="auto"/>
              </w:rPr>
              <w:t>47.8</w:t>
            </w:r>
          </w:p>
        </w:tc>
      </w:tr>
      <w:tr w:rsidR="007926CE" w:rsidRPr="00EE6556" w14:paraId="0E6664C9" w14:textId="77777777" w:rsidTr="1847C33F">
        <w:tc>
          <w:tcPr>
            <w:tcW w:w="5395" w:type="dxa"/>
          </w:tcPr>
          <w:p w14:paraId="63339BE2" w14:textId="045D4072" w:rsidR="007926CE" w:rsidRDefault="007926CE">
            <w:pPr>
              <w:rPr>
                <w:color w:val="auto"/>
              </w:rPr>
            </w:pPr>
            <w:r>
              <w:rPr>
                <w:color w:val="auto"/>
              </w:rPr>
              <w:t>Paid Parental Leave</w:t>
            </w:r>
          </w:p>
        </w:tc>
        <w:tc>
          <w:tcPr>
            <w:tcW w:w="5395" w:type="dxa"/>
          </w:tcPr>
          <w:p w14:paraId="139EF74E" w14:textId="0CAF6067" w:rsidR="1847C33F" w:rsidRPr="009171FB" w:rsidRDefault="1847C33F" w:rsidP="1847C33F">
            <w:pPr>
              <w:rPr>
                <w:rFonts w:ascii="Gill Sans MT" w:eastAsia="Gill Sans MT" w:hAnsi="Gill Sans MT" w:cs="Gill Sans MT"/>
                <w:color w:val="auto"/>
              </w:rPr>
            </w:pPr>
            <w:r w:rsidRPr="009171FB">
              <w:rPr>
                <w:rFonts w:ascii="Gill Sans MT" w:eastAsia="Gill Sans MT" w:hAnsi="Gill Sans MT" w:cs="Gill Sans MT"/>
                <w:color w:val="auto"/>
              </w:rPr>
              <w:t>An Employee on Paid Parental Leave when a public holiday occurs does not receive a public holiday entitlement, nor does it extend the Paid Parental Leave period</w:t>
            </w:r>
          </w:p>
        </w:tc>
      </w:tr>
      <w:tr w:rsidR="0076364E" w:rsidRPr="00EE6556" w14:paraId="4EFA2212" w14:textId="77777777" w:rsidTr="1847C33F">
        <w:tc>
          <w:tcPr>
            <w:tcW w:w="5395" w:type="dxa"/>
          </w:tcPr>
          <w:p w14:paraId="7C27C132" w14:textId="28AC78EC" w:rsidR="0076364E" w:rsidRDefault="0076364E">
            <w:pPr>
              <w:rPr>
                <w:color w:val="auto"/>
              </w:rPr>
            </w:pPr>
            <w:r>
              <w:rPr>
                <w:color w:val="auto"/>
              </w:rPr>
              <w:t>Unpaid Leave</w:t>
            </w:r>
          </w:p>
        </w:tc>
        <w:tc>
          <w:tcPr>
            <w:tcW w:w="5395" w:type="dxa"/>
          </w:tcPr>
          <w:p w14:paraId="355743F8" w14:textId="0EE0AF68" w:rsidR="1847C33F" w:rsidRPr="009171FB" w:rsidRDefault="1847C33F" w:rsidP="1847C33F">
            <w:pPr>
              <w:rPr>
                <w:rFonts w:ascii="Gill Sans MT" w:eastAsia="Gill Sans MT" w:hAnsi="Gill Sans MT" w:cs="Gill Sans MT"/>
                <w:color w:val="auto"/>
              </w:rPr>
            </w:pPr>
            <w:r w:rsidRPr="009171FB">
              <w:rPr>
                <w:rFonts w:ascii="Gill Sans MT" w:eastAsia="Gill Sans MT" w:hAnsi="Gill Sans MT" w:cs="Gill Sans MT"/>
                <w:color w:val="auto"/>
              </w:rPr>
              <w:t>If an employee is on Unpaid Leave when a Public Holiday occurs, the employee does not receive a public holiday entitlement.</w:t>
            </w:r>
          </w:p>
        </w:tc>
      </w:tr>
    </w:tbl>
    <w:p w14:paraId="0DCD2B5A" w14:textId="7D456802" w:rsidR="007A464A" w:rsidRPr="009502BE" w:rsidRDefault="007A464A" w:rsidP="007A464A">
      <w:pPr>
        <w:pStyle w:val="Heading1"/>
        <w:rPr>
          <w:color w:val="B22600" w:themeColor="accent6"/>
        </w:rPr>
      </w:pPr>
      <w:r w:rsidRPr="009502BE">
        <w:rPr>
          <w:color w:val="B22600" w:themeColor="accent6"/>
        </w:rPr>
        <w:t>additional rules – recall on public holiday</w:t>
      </w:r>
      <w:r w:rsidR="009A6789">
        <w:rPr>
          <w:color w:val="B22600" w:themeColor="accent6"/>
        </w:rPr>
        <w:t xml:space="preserve"> </w:t>
      </w:r>
    </w:p>
    <w:p w14:paraId="1C96659A" w14:textId="77777777" w:rsidR="007A464A" w:rsidRDefault="007A464A" w:rsidP="007A464A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6480491C" w14:textId="378D5F09" w:rsidR="002634BC" w:rsidRPr="002634BC" w:rsidRDefault="002634BC" w:rsidP="007A464A">
      <w:pPr>
        <w:rPr>
          <w:b/>
          <w:bCs/>
          <w:color w:val="C00000"/>
        </w:rPr>
      </w:pPr>
      <w:r w:rsidRPr="002634BC">
        <w:rPr>
          <w:rStyle w:val="normaltextrun"/>
          <w:i/>
          <w:iCs/>
          <w:color w:val="C00000"/>
          <w:shd w:val="clear" w:color="auto" w:fill="FFFFFF"/>
        </w:rPr>
        <w:t>Note: This clause provides that a</w:t>
      </w:r>
      <w:r w:rsidR="00923F90">
        <w:rPr>
          <w:rStyle w:val="normaltextrun"/>
          <w:i/>
          <w:iCs/>
          <w:color w:val="C00000"/>
          <w:shd w:val="clear" w:color="auto" w:fill="FFFFFF"/>
        </w:rPr>
        <w:t xml:space="preserve">n employee </w:t>
      </w:r>
      <w:r w:rsidRPr="002634BC">
        <w:rPr>
          <w:rStyle w:val="normaltextrun"/>
          <w:i/>
          <w:iCs/>
          <w:color w:val="C00000"/>
          <w:shd w:val="clear" w:color="auto" w:fill="FFFFFF"/>
        </w:rPr>
        <w:t xml:space="preserve">who has an entitlement to a public holiday benefit on a day they are not working will be guaranteed the rostered off benefit afforded to them under subclause </w:t>
      </w:r>
      <w:r w:rsidR="007A6BEE">
        <w:rPr>
          <w:rStyle w:val="normaltextrun"/>
          <w:i/>
          <w:iCs/>
          <w:color w:val="C00000"/>
          <w:shd w:val="clear" w:color="auto" w:fill="FFFFFF"/>
        </w:rPr>
        <w:t xml:space="preserve">104.3 and 104.7 </w:t>
      </w:r>
      <w:r w:rsidRPr="002634BC">
        <w:rPr>
          <w:rStyle w:val="normaltextrun"/>
          <w:b/>
          <w:bCs/>
          <w:i/>
          <w:iCs/>
          <w:color w:val="C00000"/>
          <w:shd w:val="clear" w:color="auto" w:fill="FFFFFF"/>
        </w:rPr>
        <w:t>in addition to</w:t>
      </w:r>
      <w:r w:rsidRPr="002634BC">
        <w:rPr>
          <w:rStyle w:val="normaltextrun"/>
          <w:i/>
          <w:iCs/>
          <w:color w:val="C00000"/>
          <w:shd w:val="clear" w:color="auto" w:fill="FFFFFF"/>
        </w:rPr>
        <w:t xml:space="preserve"> any recall payment they receive – regardless of the time of the day the recall occurs.</w:t>
      </w:r>
      <w:r w:rsidRPr="002634BC">
        <w:rPr>
          <w:rStyle w:val="eop"/>
          <w:rFonts w:ascii="Gill Sans MT" w:hAnsi="Gill Sans MT"/>
          <w:color w:val="C00000"/>
          <w:shd w:val="clear" w:color="auto" w:fill="FFFFFF"/>
        </w:rPr>
        <w:t> </w:t>
      </w:r>
    </w:p>
    <w:p w14:paraId="30C4ED37" w14:textId="0A11F3F3" w:rsidR="007A464A" w:rsidRPr="007A464A" w:rsidRDefault="007A464A" w:rsidP="007A464A"/>
    <w:p w14:paraId="4FB70D3C" w14:textId="77777777" w:rsidR="00DE6CA4" w:rsidRDefault="00923F90" w:rsidP="00651716">
      <w:pPr>
        <w:pStyle w:val="Heading1"/>
        <w:rPr>
          <w:color w:val="auto"/>
        </w:rPr>
      </w:pPr>
      <w:r w:rsidRPr="00F80E12">
        <w:rPr>
          <w:noProof/>
        </w:rPr>
        <w:lastRenderedPageBreak/>
        <w:drawing>
          <wp:inline distT="0" distB="0" distL="0" distR="0" wp14:anchorId="4A64A781" wp14:editId="3A59B128">
            <wp:extent cx="6718891" cy="420173"/>
            <wp:effectExtent l="0" t="0" r="0" b="0"/>
            <wp:docPr id="1804869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69918" name=""/>
                    <pic:cNvPicPr/>
                  </pic:nvPicPr>
                  <pic:blipFill rotWithShape="1">
                    <a:blip r:embed="rId21"/>
                    <a:srcRect t="18108"/>
                    <a:stretch/>
                  </pic:blipFill>
                  <pic:spPr bwMode="auto">
                    <a:xfrm>
                      <a:off x="0" y="0"/>
                      <a:ext cx="6828668" cy="42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8BC86" w14:textId="77777777" w:rsidR="00FB2CF0" w:rsidRDefault="00FB2CF0" w:rsidP="00FB2CF0"/>
    <w:p w14:paraId="7C6BE393" w14:textId="77777777" w:rsidR="00FB2CF0" w:rsidRDefault="00FB2CF0" w:rsidP="00FB2CF0"/>
    <w:p w14:paraId="48650DF8" w14:textId="77777777" w:rsidR="00FB2CF0" w:rsidRDefault="00FB2CF0" w:rsidP="00FB2CF0">
      <w:pPr>
        <w:sectPr w:rsidR="00FB2CF0" w:rsidSect="003404C7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30DB36B3" w14:textId="3E0BFA60" w:rsidR="00651716" w:rsidRPr="003E3E1C" w:rsidRDefault="00651716" w:rsidP="00651716">
      <w:pPr>
        <w:pStyle w:val="Heading1"/>
        <w:rPr>
          <w:color w:val="B22600" w:themeColor="accent6"/>
        </w:rPr>
      </w:pPr>
      <w:r w:rsidRPr="003E3E1C">
        <w:rPr>
          <w:color w:val="B22600" w:themeColor="accent6"/>
        </w:rPr>
        <w:lastRenderedPageBreak/>
        <w:t>Table</w:t>
      </w:r>
      <w:r w:rsidR="00871FAA" w:rsidRPr="003E3E1C">
        <w:rPr>
          <w:color w:val="B22600" w:themeColor="accent6"/>
        </w:rPr>
        <w:t xml:space="preserve"> 1</w:t>
      </w:r>
      <w:r w:rsidRPr="003E3E1C">
        <w:rPr>
          <w:color w:val="B22600" w:themeColor="accent6"/>
        </w:rPr>
        <w:t>: Summary of Public Holiday Entitlements</w:t>
      </w:r>
      <w:r w:rsidR="00807E3D">
        <w:rPr>
          <w:color w:val="B22600" w:themeColor="accent6"/>
        </w:rPr>
        <w:t xml:space="preserve"> </w:t>
      </w:r>
      <w:r w:rsidR="00807E3D" w:rsidRPr="00807E3D">
        <w:rPr>
          <w:color w:val="B22600" w:themeColor="accent6"/>
        </w:rPr>
        <w:t>REGISTERED PSYCHIATRIC NURSES/ PSYCHIATRIC ENROLLED NURSES AND MENTAL HEALTH OFFICERS</w:t>
      </w:r>
    </w:p>
    <w:p w14:paraId="422CB06B" w14:textId="2BA7AC09" w:rsidR="00871FAA" w:rsidRDefault="003D67BD" w:rsidP="00871FAA">
      <w:pPr>
        <w:rPr>
          <w:b/>
          <w:bCs/>
          <w:color w:val="auto"/>
        </w:rPr>
      </w:pPr>
      <w:r w:rsidRPr="003D67BD">
        <w:rPr>
          <w:b/>
          <w:bCs/>
          <w:color w:val="auto"/>
        </w:rPr>
        <w:t>NOTE: Employees in receipt of Commuted Allowance do not receive any Public Holiday benefits</w:t>
      </w:r>
    </w:p>
    <w:p w14:paraId="39D570ED" w14:textId="3D46E018" w:rsidR="00A053CE" w:rsidRPr="009C2D36" w:rsidRDefault="00A053CE" w:rsidP="00871FAA">
      <w:pPr>
        <w:rPr>
          <w:b/>
          <w:bCs/>
          <w:color w:val="auto"/>
        </w:rPr>
      </w:pPr>
      <w:r w:rsidRPr="009C2D36">
        <w:rPr>
          <w:b/>
          <w:bCs/>
          <w:color w:val="auto"/>
        </w:rPr>
        <w:t xml:space="preserve">Night Shifts: </w:t>
      </w:r>
      <w:r w:rsidRPr="009C2D36">
        <w:rPr>
          <w:color w:val="auto"/>
        </w:rPr>
        <w:t>Where the shift ends on a public holiday, public holiday penalty payment to applies for the entire shift worked - e</w:t>
      </w:r>
      <w:r w:rsidR="009C2D36">
        <w:rPr>
          <w:color w:val="auto"/>
        </w:rPr>
        <w:t>.</w:t>
      </w:r>
      <w:r w:rsidRPr="009C2D36">
        <w:rPr>
          <w:color w:val="auto"/>
        </w:rPr>
        <w:t>g</w:t>
      </w:r>
      <w:r w:rsidR="009C2D36">
        <w:rPr>
          <w:color w:val="auto"/>
        </w:rPr>
        <w:t>.</w:t>
      </w:r>
      <w:r w:rsidRPr="009C2D36">
        <w:rPr>
          <w:color w:val="auto"/>
        </w:rPr>
        <w:t xml:space="preserve"> 10 hr shift = 10 hrs public holiday penalties Where the shift commences on a public holiday, no public holiday penalties apply ordinary time rates apply to the entire shift.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DE6CA4" w:rsidRPr="00EE6556" w14:paraId="5D130628" w14:textId="67A72AD5" w:rsidTr="00B76F8B">
        <w:tc>
          <w:tcPr>
            <w:tcW w:w="1667" w:type="pct"/>
          </w:tcPr>
          <w:p w14:paraId="2A4FE715" w14:textId="13BAB6F8" w:rsidR="00DE6CA4" w:rsidRPr="00C34EEA" w:rsidRDefault="00DE6CA4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Full Time</w:t>
            </w:r>
          </w:p>
        </w:tc>
        <w:tc>
          <w:tcPr>
            <w:tcW w:w="1667" w:type="pct"/>
          </w:tcPr>
          <w:p w14:paraId="5660DD34" w14:textId="5F1333E1" w:rsidR="00DE6CA4" w:rsidRPr="002F2B7F" w:rsidRDefault="00993268">
            <w:pPr>
              <w:rPr>
                <w:b/>
                <w:bCs/>
                <w:color w:val="auto"/>
              </w:rPr>
            </w:pPr>
            <w:r w:rsidRPr="002F2B7F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62AD0835" w14:textId="2BAEAD03" w:rsidR="00B76F8B" w:rsidRPr="002F2B7F" w:rsidRDefault="00B76F8B">
            <w:pPr>
              <w:rPr>
                <w:b/>
                <w:bCs/>
                <w:color w:val="auto"/>
              </w:rPr>
            </w:pPr>
            <w:r w:rsidRPr="002F2B7F">
              <w:rPr>
                <w:b/>
                <w:bCs/>
                <w:color w:val="auto"/>
              </w:rPr>
              <w:t xml:space="preserve"> </w:t>
            </w:r>
            <w:r w:rsidRPr="002F2B7F">
              <w:rPr>
                <w:b/>
                <w:color w:val="auto"/>
              </w:rPr>
              <w:t>Clause Ref.</w:t>
            </w:r>
          </w:p>
        </w:tc>
      </w:tr>
      <w:tr w:rsidR="00DE6CA4" w:rsidRPr="00EE6556" w14:paraId="59951A5A" w14:textId="2CA73D89" w:rsidTr="00B76F8B">
        <w:tc>
          <w:tcPr>
            <w:tcW w:w="1667" w:type="pct"/>
          </w:tcPr>
          <w:p w14:paraId="3DE00672" w14:textId="67C8CA4E" w:rsidR="00DE6CA4" w:rsidRPr="00EE6556" w:rsidRDefault="00D91D5B">
            <w:pPr>
              <w:rPr>
                <w:color w:val="auto"/>
              </w:rPr>
            </w:pPr>
            <w:r>
              <w:rPr>
                <w:color w:val="auto"/>
              </w:rPr>
              <w:t xml:space="preserve">Rostered to Work </w:t>
            </w:r>
            <w:r w:rsidR="004C186D">
              <w:rPr>
                <w:color w:val="auto"/>
              </w:rPr>
              <w:t>(works on public holiday)</w:t>
            </w:r>
          </w:p>
        </w:tc>
        <w:tc>
          <w:tcPr>
            <w:tcW w:w="1667" w:type="pct"/>
          </w:tcPr>
          <w:p w14:paraId="56641C0E" w14:textId="7867604B" w:rsidR="00DE6CA4" w:rsidRPr="00EE6556" w:rsidRDefault="00993268">
            <w:pPr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7044CB">
              <w:rPr>
                <w:color w:val="auto"/>
              </w:rPr>
              <w:t>0</w:t>
            </w:r>
            <w:r>
              <w:rPr>
                <w:color w:val="auto"/>
              </w:rPr>
              <w:t>0%</w:t>
            </w:r>
            <w:r w:rsidR="00E25BB7">
              <w:rPr>
                <w:color w:val="auto"/>
              </w:rPr>
              <w:t xml:space="preserve"> or </w:t>
            </w:r>
            <w:r w:rsidR="00786161">
              <w:rPr>
                <w:color w:val="auto"/>
              </w:rPr>
              <w:t xml:space="preserve">250% </w:t>
            </w:r>
            <w:r w:rsidR="00CE37E8">
              <w:rPr>
                <w:color w:val="auto"/>
              </w:rPr>
              <w:t xml:space="preserve">if it </w:t>
            </w:r>
            <w:r w:rsidR="00925B69">
              <w:rPr>
                <w:color w:val="auto"/>
              </w:rPr>
              <w:t>falls on a Saturday or Sunday</w:t>
            </w:r>
          </w:p>
        </w:tc>
        <w:tc>
          <w:tcPr>
            <w:tcW w:w="1666" w:type="pct"/>
          </w:tcPr>
          <w:p w14:paraId="2213D2B6" w14:textId="2BA30B80" w:rsidR="00B76F8B" w:rsidRDefault="00CC1F4B">
            <w:pPr>
              <w:rPr>
                <w:color w:val="auto"/>
              </w:rPr>
            </w:pPr>
            <w:r>
              <w:rPr>
                <w:color w:val="auto"/>
              </w:rPr>
              <w:t>104.5</w:t>
            </w:r>
          </w:p>
        </w:tc>
      </w:tr>
      <w:tr w:rsidR="004C186D" w:rsidRPr="00EE6556" w14:paraId="2930C542" w14:textId="77777777" w:rsidTr="00B76F8B">
        <w:tc>
          <w:tcPr>
            <w:tcW w:w="1667" w:type="pct"/>
          </w:tcPr>
          <w:p w14:paraId="044BA850" w14:textId="0B1759E7" w:rsidR="004C186D" w:rsidRDefault="004C186D">
            <w:pPr>
              <w:rPr>
                <w:color w:val="auto"/>
              </w:rPr>
            </w:pPr>
            <w:r>
              <w:rPr>
                <w:color w:val="auto"/>
              </w:rPr>
              <w:t>Rostered to Work (not required to work)</w:t>
            </w:r>
          </w:p>
        </w:tc>
        <w:tc>
          <w:tcPr>
            <w:tcW w:w="1667" w:type="pct"/>
          </w:tcPr>
          <w:p w14:paraId="6584B9E3" w14:textId="7EF40A81" w:rsidR="004C186D" w:rsidRDefault="001954F2">
            <w:pPr>
              <w:rPr>
                <w:color w:val="auto"/>
              </w:rPr>
            </w:pPr>
            <w:r>
              <w:rPr>
                <w:color w:val="auto"/>
              </w:rPr>
              <w:t>1 days ordinary pay at the rostered hours for that day</w:t>
            </w:r>
          </w:p>
        </w:tc>
        <w:tc>
          <w:tcPr>
            <w:tcW w:w="1666" w:type="pct"/>
          </w:tcPr>
          <w:p w14:paraId="2FDC157A" w14:textId="185BB16A" w:rsidR="004C186D" w:rsidRDefault="00921AE9">
            <w:pPr>
              <w:rPr>
                <w:color w:val="auto"/>
              </w:rPr>
            </w:pPr>
            <w:r>
              <w:rPr>
                <w:color w:val="auto"/>
              </w:rPr>
              <w:t>104.</w:t>
            </w:r>
            <w:r w:rsidR="006213BE">
              <w:rPr>
                <w:color w:val="auto"/>
              </w:rPr>
              <w:t>1</w:t>
            </w:r>
          </w:p>
        </w:tc>
      </w:tr>
      <w:tr w:rsidR="00DE6CA4" w:rsidRPr="00EE6556" w14:paraId="6667E1DC" w14:textId="1F7164B8" w:rsidTr="00B76F8B">
        <w:tc>
          <w:tcPr>
            <w:tcW w:w="1667" w:type="pct"/>
          </w:tcPr>
          <w:p w14:paraId="4820E3A8" w14:textId="373F192E" w:rsidR="00DE6CA4" w:rsidRPr="00EE6556" w:rsidRDefault="00E25BB7">
            <w:pPr>
              <w:rPr>
                <w:color w:val="auto"/>
              </w:rPr>
            </w:pPr>
            <w:r>
              <w:rPr>
                <w:color w:val="auto"/>
              </w:rPr>
              <w:t>Not Rostered to Work</w:t>
            </w:r>
            <w:r w:rsidR="00B50C81">
              <w:rPr>
                <w:color w:val="auto"/>
              </w:rPr>
              <w:t xml:space="preserve"> (rostered day off</w:t>
            </w:r>
            <w:r w:rsidR="00A20E9E">
              <w:rPr>
                <w:color w:val="auto"/>
              </w:rPr>
              <w:t>)</w:t>
            </w:r>
          </w:p>
        </w:tc>
        <w:tc>
          <w:tcPr>
            <w:tcW w:w="1667" w:type="pct"/>
          </w:tcPr>
          <w:p w14:paraId="1031A4EE" w14:textId="15820394" w:rsidR="00DE6CA4" w:rsidRDefault="00E25BB7">
            <w:pPr>
              <w:rPr>
                <w:color w:val="auto"/>
              </w:rPr>
            </w:pPr>
            <w:r>
              <w:rPr>
                <w:color w:val="auto"/>
              </w:rPr>
              <w:t xml:space="preserve">1 days ordinary pay </w:t>
            </w:r>
            <w:r w:rsidR="000C2E33">
              <w:rPr>
                <w:color w:val="auto"/>
              </w:rPr>
              <w:t>(</w:t>
            </w:r>
            <w:r w:rsidR="000C2E33" w:rsidRPr="00AE0517">
              <w:rPr>
                <w:color w:val="auto"/>
              </w:rPr>
              <w:t>7.6 hours unless the</w:t>
            </w:r>
            <w:r w:rsidR="00167783">
              <w:rPr>
                <w:color w:val="auto"/>
              </w:rPr>
              <w:t xml:space="preserve">y </w:t>
            </w:r>
            <w:r w:rsidR="000C2E33" w:rsidRPr="00AE0517">
              <w:rPr>
                <w:color w:val="auto"/>
              </w:rPr>
              <w:t>ordinarily work</w:t>
            </w:r>
            <w:r w:rsidR="00167783">
              <w:rPr>
                <w:color w:val="auto"/>
              </w:rPr>
              <w:t xml:space="preserve"> </w:t>
            </w:r>
            <w:r w:rsidR="000C2E33" w:rsidRPr="00AE0517">
              <w:rPr>
                <w:color w:val="auto"/>
              </w:rPr>
              <w:t>longer shifts)</w:t>
            </w:r>
          </w:p>
          <w:p w14:paraId="652238E3" w14:textId="77777777" w:rsidR="001E1E39" w:rsidRDefault="001E1E39">
            <w:pPr>
              <w:rPr>
                <w:color w:val="auto"/>
              </w:rPr>
            </w:pPr>
          </w:p>
          <w:p w14:paraId="6CED59D1" w14:textId="2766C054" w:rsidR="001E1E39" w:rsidRDefault="001E1E39" w:rsidP="001E1E39">
            <w:pPr>
              <w:rPr>
                <w:color w:val="auto"/>
                <w:u w:val="single"/>
              </w:rPr>
            </w:pPr>
            <w:r w:rsidRPr="00197627">
              <w:rPr>
                <w:color w:val="auto"/>
                <w:u w:val="single"/>
              </w:rPr>
              <w:t xml:space="preserve">Weekend PH </w:t>
            </w:r>
            <w:r w:rsidRPr="005462DE">
              <w:rPr>
                <w:color w:val="auto"/>
                <w:u w:val="single"/>
              </w:rPr>
              <w:t>(e.g. Easter</w:t>
            </w:r>
            <w:r w:rsidR="00210142">
              <w:rPr>
                <w:color w:val="auto"/>
                <w:u w:val="single"/>
              </w:rPr>
              <w:t xml:space="preserve"> Saturday and Easter</w:t>
            </w:r>
            <w:r w:rsidRPr="005462DE">
              <w:rPr>
                <w:color w:val="auto"/>
                <w:u w:val="single"/>
              </w:rPr>
              <w:t xml:space="preserve"> Sunday):</w:t>
            </w:r>
          </w:p>
          <w:p w14:paraId="01DA79E5" w14:textId="77777777" w:rsidR="00323C67" w:rsidRDefault="00323C67" w:rsidP="001E1E39">
            <w:pPr>
              <w:rPr>
                <w:color w:val="auto"/>
                <w:u w:val="single"/>
              </w:rPr>
            </w:pPr>
          </w:p>
          <w:p w14:paraId="75A92EC3" w14:textId="69CF5D73" w:rsidR="007140C1" w:rsidRDefault="007140C1" w:rsidP="007140C1">
            <w:pPr>
              <w:rPr>
                <w:color w:val="auto"/>
              </w:rPr>
            </w:pPr>
            <w:r>
              <w:rPr>
                <w:color w:val="auto"/>
              </w:rPr>
              <w:t>Employees who are Weekend Workers receive the Not Rostered to Work benefit set out above (1</w:t>
            </w:r>
            <w:r w:rsidR="00D848B8">
              <w:rPr>
                <w:color w:val="auto"/>
              </w:rPr>
              <w:t>0</w:t>
            </w:r>
            <w:r>
              <w:rPr>
                <w:color w:val="auto"/>
              </w:rPr>
              <w:t>0%)</w:t>
            </w:r>
          </w:p>
          <w:p w14:paraId="14A86753" w14:textId="77777777" w:rsidR="007140C1" w:rsidRDefault="007140C1" w:rsidP="007140C1">
            <w:pPr>
              <w:rPr>
                <w:color w:val="auto"/>
              </w:rPr>
            </w:pPr>
          </w:p>
          <w:p w14:paraId="1720A11B" w14:textId="131005E4" w:rsidR="007140C1" w:rsidRDefault="007140C1" w:rsidP="00DE7197">
            <w:pPr>
              <w:rPr>
                <w:color w:val="auto"/>
              </w:rPr>
            </w:pPr>
            <w:r>
              <w:rPr>
                <w:color w:val="auto"/>
              </w:rPr>
              <w:t>No rostered off penalty applicable if the employee is</w:t>
            </w:r>
            <w:r w:rsidRPr="002C7F1D">
              <w:rPr>
                <w:color w:val="auto"/>
              </w:rPr>
              <w:t xml:space="preserve"> </w:t>
            </w:r>
            <w:r w:rsidR="00DE7197">
              <w:rPr>
                <w:color w:val="auto"/>
              </w:rPr>
              <w:t>not a Weekend Worker</w:t>
            </w:r>
          </w:p>
          <w:p w14:paraId="422D0342" w14:textId="77777777" w:rsidR="001E1E39" w:rsidRDefault="001E1E39">
            <w:pPr>
              <w:rPr>
                <w:color w:val="auto"/>
              </w:rPr>
            </w:pPr>
          </w:p>
          <w:p w14:paraId="30CA92A0" w14:textId="17B917AC" w:rsidR="009515DB" w:rsidRPr="00EE6556" w:rsidRDefault="00323C67" w:rsidP="00210142">
            <w:pPr>
              <w:rPr>
                <w:color w:val="auto"/>
              </w:rPr>
            </w:pPr>
            <w:r w:rsidRPr="001A4BBC">
              <w:rPr>
                <w:i/>
                <w:iCs/>
                <w:color w:val="auto"/>
              </w:rPr>
              <w:t xml:space="preserve">Weekend Worker </w:t>
            </w:r>
            <w:r>
              <w:rPr>
                <w:i/>
                <w:iCs/>
                <w:color w:val="auto"/>
              </w:rPr>
              <w:t>means an Employee who works ordinary hours on a Saturday or Sunday</w:t>
            </w:r>
          </w:p>
        </w:tc>
        <w:tc>
          <w:tcPr>
            <w:tcW w:w="1666" w:type="pct"/>
          </w:tcPr>
          <w:p w14:paraId="06E0EF08" w14:textId="77777777" w:rsidR="00B76F8B" w:rsidRDefault="00B75147">
            <w:pPr>
              <w:rPr>
                <w:color w:val="auto"/>
              </w:rPr>
            </w:pPr>
            <w:r>
              <w:rPr>
                <w:color w:val="auto"/>
              </w:rPr>
              <w:t>104.7</w:t>
            </w:r>
          </w:p>
          <w:p w14:paraId="48F8A3A6" w14:textId="77777777" w:rsidR="00323C67" w:rsidRDefault="00323C67">
            <w:pPr>
              <w:rPr>
                <w:color w:val="auto"/>
              </w:rPr>
            </w:pPr>
          </w:p>
          <w:p w14:paraId="0CF44775" w14:textId="77777777" w:rsidR="00323C67" w:rsidRDefault="00323C67">
            <w:pPr>
              <w:rPr>
                <w:color w:val="auto"/>
              </w:rPr>
            </w:pPr>
          </w:p>
          <w:p w14:paraId="704BCFA9" w14:textId="77777777" w:rsidR="00323C67" w:rsidRDefault="00323C67">
            <w:pPr>
              <w:rPr>
                <w:color w:val="auto"/>
              </w:rPr>
            </w:pPr>
          </w:p>
          <w:p w14:paraId="67D24BD8" w14:textId="77777777" w:rsidR="00D848B8" w:rsidRDefault="00D848B8">
            <w:pPr>
              <w:rPr>
                <w:color w:val="auto"/>
              </w:rPr>
            </w:pPr>
          </w:p>
          <w:p w14:paraId="6F17B7EA" w14:textId="77777777" w:rsidR="00D848B8" w:rsidRDefault="00D848B8">
            <w:pPr>
              <w:rPr>
                <w:color w:val="auto"/>
              </w:rPr>
            </w:pPr>
          </w:p>
          <w:p w14:paraId="5481B800" w14:textId="18034C05" w:rsidR="007140C1" w:rsidRDefault="00D848B8">
            <w:pPr>
              <w:rPr>
                <w:color w:val="auto"/>
              </w:rPr>
            </w:pPr>
            <w:r>
              <w:rPr>
                <w:color w:val="auto"/>
              </w:rPr>
              <w:t>104.7(a) and (b)</w:t>
            </w:r>
          </w:p>
          <w:p w14:paraId="3FA520EC" w14:textId="77777777" w:rsidR="007140C1" w:rsidRDefault="007140C1">
            <w:pPr>
              <w:rPr>
                <w:color w:val="auto"/>
              </w:rPr>
            </w:pPr>
          </w:p>
          <w:p w14:paraId="64229F11" w14:textId="77777777" w:rsidR="007140C1" w:rsidRDefault="007140C1">
            <w:pPr>
              <w:rPr>
                <w:color w:val="auto"/>
              </w:rPr>
            </w:pPr>
          </w:p>
          <w:p w14:paraId="090AA83D" w14:textId="77777777" w:rsidR="007140C1" w:rsidRDefault="007140C1">
            <w:pPr>
              <w:rPr>
                <w:color w:val="auto"/>
              </w:rPr>
            </w:pPr>
          </w:p>
          <w:p w14:paraId="01E5450D" w14:textId="77777777" w:rsidR="007140C1" w:rsidRDefault="007140C1">
            <w:pPr>
              <w:rPr>
                <w:color w:val="auto"/>
              </w:rPr>
            </w:pPr>
          </w:p>
          <w:p w14:paraId="5832AEDF" w14:textId="77777777" w:rsidR="007140C1" w:rsidRDefault="007140C1">
            <w:pPr>
              <w:rPr>
                <w:color w:val="auto"/>
              </w:rPr>
            </w:pPr>
          </w:p>
          <w:p w14:paraId="0B08F6D0" w14:textId="77777777" w:rsidR="007140C1" w:rsidRDefault="007140C1">
            <w:pPr>
              <w:rPr>
                <w:color w:val="auto"/>
              </w:rPr>
            </w:pPr>
          </w:p>
          <w:p w14:paraId="437F5B53" w14:textId="77777777" w:rsidR="00323C67" w:rsidRDefault="00323C67">
            <w:pPr>
              <w:rPr>
                <w:color w:val="auto"/>
              </w:rPr>
            </w:pPr>
            <w:r>
              <w:rPr>
                <w:color w:val="auto"/>
              </w:rPr>
              <w:t>104.11</w:t>
            </w:r>
          </w:p>
          <w:p w14:paraId="1C85CF8C" w14:textId="77777777" w:rsidR="005C06DF" w:rsidRDefault="005C06DF">
            <w:pPr>
              <w:rPr>
                <w:color w:val="auto"/>
              </w:rPr>
            </w:pPr>
          </w:p>
          <w:p w14:paraId="15A216B4" w14:textId="77777777" w:rsidR="005C06DF" w:rsidRDefault="005C06DF">
            <w:pPr>
              <w:rPr>
                <w:color w:val="auto"/>
              </w:rPr>
            </w:pPr>
          </w:p>
          <w:p w14:paraId="6B79D322" w14:textId="7595B335" w:rsidR="005C06DF" w:rsidRDefault="005C06DF">
            <w:pPr>
              <w:rPr>
                <w:color w:val="auto"/>
              </w:rPr>
            </w:pPr>
          </w:p>
        </w:tc>
      </w:tr>
    </w:tbl>
    <w:p w14:paraId="7FC59278" w14:textId="77777777" w:rsidR="00871FAA" w:rsidRDefault="00871FAA" w:rsidP="00871FAA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DE6CA4" w:rsidRPr="00EE6556" w14:paraId="22B31091" w14:textId="6AB4585D" w:rsidTr="009B1354">
        <w:tc>
          <w:tcPr>
            <w:tcW w:w="1667" w:type="pct"/>
          </w:tcPr>
          <w:p w14:paraId="5529DD32" w14:textId="7243EAE1" w:rsidR="00DE6CA4" w:rsidRPr="00C34EEA" w:rsidRDefault="00DE6CA4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Part Time</w:t>
            </w:r>
          </w:p>
        </w:tc>
        <w:tc>
          <w:tcPr>
            <w:tcW w:w="1667" w:type="pct"/>
          </w:tcPr>
          <w:p w14:paraId="4217B622" w14:textId="11B68933" w:rsidR="00DE6CA4" w:rsidRPr="009B1354" w:rsidRDefault="009B1354">
            <w:pPr>
              <w:rPr>
                <w:b/>
                <w:color w:val="auto"/>
              </w:rPr>
            </w:pPr>
            <w:r w:rsidRPr="009B1354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1DCAA217" w14:textId="238DD68B" w:rsidR="009B1354" w:rsidRPr="009B1354" w:rsidRDefault="009B1354">
            <w:pPr>
              <w:rPr>
                <w:b/>
                <w:bCs/>
                <w:color w:val="auto"/>
              </w:rPr>
            </w:pPr>
            <w:r w:rsidRPr="009B1354">
              <w:rPr>
                <w:b/>
                <w:bCs/>
                <w:color w:val="auto"/>
              </w:rPr>
              <w:t>Clause Ref.</w:t>
            </w:r>
          </w:p>
        </w:tc>
      </w:tr>
      <w:tr w:rsidR="00BD69B8" w:rsidRPr="00EE6556" w14:paraId="1D336593" w14:textId="0F6ADFFA" w:rsidTr="009B1354">
        <w:tc>
          <w:tcPr>
            <w:tcW w:w="1667" w:type="pct"/>
          </w:tcPr>
          <w:p w14:paraId="4A8F58D3" w14:textId="7E781AEA" w:rsidR="00BD69B8" w:rsidRPr="00EE6556" w:rsidRDefault="00BD69B8" w:rsidP="00BD69B8">
            <w:pPr>
              <w:rPr>
                <w:color w:val="auto"/>
              </w:rPr>
            </w:pPr>
            <w:r>
              <w:rPr>
                <w:color w:val="auto"/>
              </w:rPr>
              <w:t xml:space="preserve">Rostered to Work </w:t>
            </w:r>
            <w:r w:rsidR="00A73352">
              <w:rPr>
                <w:color w:val="auto"/>
              </w:rPr>
              <w:t>(works on public holiday)</w:t>
            </w:r>
          </w:p>
        </w:tc>
        <w:tc>
          <w:tcPr>
            <w:tcW w:w="1667" w:type="pct"/>
          </w:tcPr>
          <w:p w14:paraId="784F81CC" w14:textId="3AC8DC83" w:rsidR="00BD69B8" w:rsidRPr="00EE6556" w:rsidRDefault="00BD69B8" w:rsidP="00BD69B8">
            <w:pPr>
              <w:rPr>
                <w:color w:val="auto"/>
              </w:rPr>
            </w:pPr>
            <w:r>
              <w:rPr>
                <w:color w:val="auto"/>
              </w:rPr>
              <w:t>200% or 250% if it falls on a Saturday or Sunday</w:t>
            </w:r>
          </w:p>
        </w:tc>
        <w:tc>
          <w:tcPr>
            <w:tcW w:w="1666" w:type="pct"/>
          </w:tcPr>
          <w:p w14:paraId="10B4E59A" w14:textId="4C2E8079" w:rsidR="00BD69B8" w:rsidRPr="002F2B7F" w:rsidRDefault="009E2137" w:rsidP="00BD69B8">
            <w:pPr>
              <w:rPr>
                <w:color w:val="auto"/>
              </w:rPr>
            </w:pPr>
            <w:r>
              <w:rPr>
                <w:color w:val="auto"/>
              </w:rPr>
              <w:t>104.5</w:t>
            </w:r>
          </w:p>
        </w:tc>
      </w:tr>
      <w:tr w:rsidR="00780316" w:rsidRPr="00EE6556" w14:paraId="5558AB35" w14:textId="77777777" w:rsidTr="009B1354">
        <w:tc>
          <w:tcPr>
            <w:tcW w:w="1667" w:type="pct"/>
          </w:tcPr>
          <w:p w14:paraId="0447CE56" w14:textId="74F1F9B5" w:rsidR="00780316" w:rsidRDefault="00780316" w:rsidP="00780316">
            <w:pPr>
              <w:rPr>
                <w:color w:val="auto"/>
              </w:rPr>
            </w:pPr>
            <w:r>
              <w:rPr>
                <w:color w:val="auto"/>
              </w:rPr>
              <w:t>Rostered to Work (not required to work)</w:t>
            </w:r>
          </w:p>
        </w:tc>
        <w:tc>
          <w:tcPr>
            <w:tcW w:w="1667" w:type="pct"/>
          </w:tcPr>
          <w:p w14:paraId="51C37509" w14:textId="0CE1F7AC" w:rsidR="00780316" w:rsidRDefault="00780316" w:rsidP="00780316">
            <w:pPr>
              <w:rPr>
                <w:color w:val="auto"/>
              </w:rPr>
            </w:pPr>
            <w:r>
              <w:rPr>
                <w:color w:val="auto"/>
              </w:rPr>
              <w:t>1 days ordinary pay at the rostered hours for that day</w:t>
            </w:r>
          </w:p>
        </w:tc>
        <w:tc>
          <w:tcPr>
            <w:tcW w:w="1666" w:type="pct"/>
          </w:tcPr>
          <w:p w14:paraId="526DB229" w14:textId="14606395" w:rsidR="00780316" w:rsidRDefault="00FB3C2F" w:rsidP="00780316">
            <w:pPr>
              <w:rPr>
                <w:color w:val="auto"/>
              </w:rPr>
            </w:pPr>
            <w:r>
              <w:rPr>
                <w:color w:val="auto"/>
              </w:rPr>
              <w:t>104.</w:t>
            </w:r>
            <w:r w:rsidR="006213BE">
              <w:rPr>
                <w:color w:val="auto"/>
              </w:rPr>
              <w:t>1</w:t>
            </w:r>
          </w:p>
        </w:tc>
      </w:tr>
      <w:tr w:rsidR="00780316" w:rsidRPr="00EE6556" w14:paraId="579A97B1" w14:textId="2BBBE24E" w:rsidTr="009B1354">
        <w:tc>
          <w:tcPr>
            <w:tcW w:w="1667" w:type="pct"/>
          </w:tcPr>
          <w:p w14:paraId="57CC729F" w14:textId="6FFBF395" w:rsidR="00780316" w:rsidRPr="00EE6556" w:rsidRDefault="00780316" w:rsidP="00780316">
            <w:pPr>
              <w:rPr>
                <w:color w:val="auto"/>
              </w:rPr>
            </w:pPr>
            <w:r>
              <w:rPr>
                <w:color w:val="auto"/>
              </w:rPr>
              <w:t>Not Rostered to Work</w:t>
            </w:r>
            <w:r w:rsidR="005402C6">
              <w:rPr>
                <w:color w:val="auto"/>
              </w:rPr>
              <w:t xml:space="preserve"> (rostered day off</w:t>
            </w:r>
            <w:r w:rsidR="00A20E9E">
              <w:rPr>
                <w:color w:val="auto"/>
              </w:rPr>
              <w:t>)</w:t>
            </w:r>
          </w:p>
        </w:tc>
        <w:tc>
          <w:tcPr>
            <w:tcW w:w="1667" w:type="pct"/>
          </w:tcPr>
          <w:p w14:paraId="72387840" w14:textId="7653C165" w:rsidR="00FF56E6" w:rsidRPr="00FF56E6" w:rsidRDefault="00FF56E6" w:rsidP="00890582">
            <w:pPr>
              <w:rPr>
                <w:color w:val="auto"/>
                <w:u w:val="single"/>
              </w:rPr>
            </w:pPr>
            <w:r w:rsidRPr="00FF56E6">
              <w:rPr>
                <w:color w:val="auto"/>
                <w:u w:val="single"/>
              </w:rPr>
              <w:t>Weekdays &amp; Weekend PH (including Easter Saturday)</w:t>
            </w:r>
            <w:r w:rsidRPr="00FF56E6">
              <w:rPr>
                <w:color w:val="auto"/>
                <w:u w:val="single"/>
              </w:rPr>
              <w:br/>
            </w:r>
          </w:p>
          <w:p w14:paraId="13F51C4E" w14:textId="79B00EE6" w:rsidR="00890582" w:rsidRPr="00890582" w:rsidRDefault="00890582" w:rsidP="00890582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Pro-rata payment, equal to their ordinary pay for the average </w:t>
            </w:r>
            <w:r w:rsidR="00BA04FD">
              <w:rPr>
                <w:color w:val="auto"/>
              </w:rPr>
              <w:t>daily</w:t>
            </w:r>
            <w:r>
              <w:rPr>
                <w:color w:val="auto"/>
              </w:rPr>
              <w:t xml:space="preserve"> hours worked by that employee over the previous six months (e.g. </w:t>
            </w:r>
            <w:r w:rsidRPr="00890582">
              <w:rPr>
                <w:color w:val="auto"/>
              </w:rPr>
              <w:t>24</w:t>
            </w:r>
          </w:p>
          <w:p w14:paraId="2C32020D" w14:textId="616D4EA7" w:rsidR="00780316" w:rsidRDefault="00890582" w:rsidP="00890582">
            <w:pPr>
              <w:rPr>
                <w:color w:val="auto"/>
              </w:rPr>
            </w:pPr>
            <w:r w:rsidRPr="00890582">
              <w:rPr>
                <w:color w:val="auto"/>
              </w:rPr>
              <w:t>/38 x 8 hours</w:t>
            </w:r>
            <w:r w:rsidR="00BA04FD">
              <w:rPr>
                <w:color w:val="auto"/>
              </w:rPr>
              <w:t xml:space="preserve"> </w:t>
            </w:r>
            <w:r w:rsidRPr="00890582">
              <w:rPr>
                <w:color w:val="auto"/>
              </w:rPr>
              <w:t>(or usual shift length) = 5.05 hours</w:t>
            </w:r>
            <w:r w:rsidR="00BA04FD">
              <w:rPr>
                <w:color w:val="auto"/>
              </w:rPr>
              <w:t>.</w:t>
            </w:r>
          </w:p>
          <w:p w14:paraId="3F0F2DE8" w14:textId="77777777" w:rsidR="00BA04FD" w:rsidRDefault="00BA04FD" w:rsidP="00890582">
            <w:pPr>
              <w:rPr>
                <w:color w:val="auto"/>
              </w:rPr>
            </w:pPr>
          </w:p>
          <w:p w14:paraId="2FCF0DDF" w14:textId="524E590C" w:rsidR="00FF56E6" w:rsidRPr="00BA04FD" w:rsidRDefault="00FB0696" w:rsidP="00FF56E6">
            <w:pPr>
              <w:rPr>
                <w:i/>
                <w:iCs/>
                <w:color w:val="auto"/>
              </w:rPr>
            </w:pPr>
            <w:r>
              <w:rPr>
                <w:i/>
                <w:iCs/>
                <w:color w:val="auto"/>
              </w:rPr>
              <w:t xml:space="preserve">E.g. </w:t>
            </w:r>
            <w:r w:rsidR="00FF56E6" w:rsidRPr="00BA04FD">
              <w:rPr>
                <w:i/>
                <w:iCs/>
                <w:color w:val="auto"/>
              </w:rPr>
              <w:t xml:space="preserve">a part-time Employee who is only ever </w:t>
            </w:r>
          </w:p>
          <w:p w14:paraId="59561CC5" w14:textId="5462023A" w:rsidR="00BA04FD" w:rsidRPr="00124031" w:rsidRDefault="00FF56E6" w:rsidP="00FF56E6">
            <w:pPr>
              <w:rPr>
                <w:i/>
                <w:iCs/>
                <w:color w:val="auto"/>
              </w:rPr>
            </w:pPr>
            <w:r w:rsidRPr="00BA04FD">
              <w:rPr>
                <w:i/>
                <w:iCs/>
                <w:color w:val="auto"/>
              </w:rPr>
              <w:t xml:space="preserve">employed between a Monday to Friday, will not receive any entitlement to </w:t>
            </w:r>
            <w:r>
              <w:rPr>
                <w:i/>
                <w:iCs/>
                <w:color w:val="auto"/>
              </w:rPr>
              <w:t>Easter Saturday or Easter Sunday.</w:t>
            </w:r>
          </w:p>
        </w:tc>
        <w:tc>
          <w:tcPr>
            <w:tcW w:w="1666" w:type="pct"/>
          </w:tcPr>
          <w:p w14:paraId="3858CC67" w14:textId="46C8A6BD" w:rsidR="00780316" w:rsidRDefault="00780316" w:rsidP="00780316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>104.9 (b)(c) and (d)</w:t>
            </w:r>
          </w:p>
        </w:tc>
      </w:tr>
    </w:tbl>
    <w:p w14:paraId="52B3C217" w14:textId="77777777" w:rsidR="00DE6CA4" w:rsidRDefault="00DE6CA4" w:rsidP="00871FAA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12252A" w:rsidRPr="00EE6556" w14:paraId="767C8F82" w14:textId="77777777">
        <w:tc>
          <w:tcPr>
            <w:tcW w:w="1667" w:type="pct"/>
          </w:tcPr>
          <w:p w14:paraId="678166F1" w14:textId="6C015798" w:rsidR="0012252A" w:rsidRPr="00C34EEA" w:rsidRDefault="0012252A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Casual</w:t>
            </w:r>
          </w:p>
        </w:tc>
        <w:tc>
          <w:tcPr>
            <w:tcW w:w="1667" w:type="pct"/>
          </w:tcPr>
          <w:p w14:paraId="6A571D4A" w14:textId="77777777" w:rsidR="0012252A" w:rsidRPr="009B1354" w:rsidRDefault="0012252A">
            <w:pPr>
              <w:rPr>
                <w:b/>
                <w:bCs/>
                <w:color w:val="auto"/>
              </w:rPr>
            </w:pPr>
            <w:r w:rsidRPr="009B1354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2B0B95BF" w14:textId="77777777" w:rsidR="0012252A" w:rsidRPr="00C50385" w:rsidRDefault="0012252A">
            <w:pPr>
              <w:rPr>
                <w:b/>
                <w:bCs/>
                <w:color w:val="auto"/>
              </w:rPr>
            </w:pPr>
            <w:r w:rsidRPr="00C50385">
              <w:rPr>
                <w:b/>
                <w:bCs/>
                <w:color w:val="auto"/>
              </w:rPr>
              <w:t>Clause Ref.</w:t>
            </w:r>
          </w:p>
        </w:tc>
      </w:tr>
      <w:tr w:rsidR="0012252A" w:rsidRPr="00EE6556" w14:paraId="0CC9AA54" w14:textId="77777777">
        <w:tc>
          <w:tcPr>
            <w:tcW w:w="1667" w:type="pct"/>
          </w:tcPr>
          <w:p w14:paraId="239A673D" w14:textId="77777777" w:rsidR="0012252A" w:rsidRPr="00EE6556" w:rsidRDefault="0012252A">
            <w:pPr>
              <w:rPr>
                <w:color w:val="auto"/>
              </w:rPr>
            </w:pPr>
            <w:r>
              <w:rPr>
                <w:color w:val="auto"/>
              </w:rPr>
              <w:t xml:space="preserve">Rostered to Work </w:t>
            </w:r>
          </w:p>
        </w:tc>
        <w:tc>
          <w:tcPr>
            <w:tcW w:w="1667" w:type="pct"/>
          </w:tcPr>
          <w:p w14:paraId="7577501F" w14:textId="7B0EA9E2" w:rsidR="0012252A" w:rsidRPr="00C50385" w:rsidRDefault="0012252A">
            <w:pPr>
              <w:rPr>
                <w:color w:val="auto"/>
              </w:rPr>
            </w:pPr>
            <w:r w:rsidRPr="00C50385">
              <w:rPr>
                <w:color w:val="auto"/>
              </w:rPr>
              <w:t>2</w:t>
            </w:r>
            <w:r w:rsidR="00FE14CA">
              <w:rPr>
                <w:color w:val="auto"/>
              </w:rPr>
              <w:t>50</w:t>
            </w:r>
            <w:r w:rsidRPr="00C50385">
              <w:rPr>
                <w:color w:val="auto"/>
              </w:rPr>
              <w:t xml:space="preserve">% </w:t>
            </w:r>
            <w:r w:rsidR="00FE14CA">
              <w:rPr>
                <w:color w:val="auto"/>
              </w:rPr>
              <w:t xml:space="preserve">or </w:t>
            </w:r>
            <w:r w:rsidR="00356AB6">
              <w:rPr>
                <w:color w:val="auto"/>
              </w:rPr>
              <w:t>312.5% if it falls on a Saturday or Sunday</w:t>
            </w:r>
          </w:p>
        </w:tc>
        <w:tc>
          <w:tcPr>
            <w:tcW w:w="1666" w:type="pct"/>
          </w:tcPr>
          <w:p w14:paraId="7D49A19B" w14:textId="7EFC7C9B" w:rsidR="0012252A" w:rsidRPr="00C50385" w:rsidRDefault="00D72F8C">
            <w:pPr>
              <w:rPr>
                <w:color w:val="auto"/>
              </w:rPr>
            </w:pPr>
            <w:r>
              <w:rPr>
                <w:color w:val="auto"/>
              </w:rPr>
              <w:t>104.5</w:t>
            </w:r>
          </w:p>
        </w:tc>
      </w:tr>
      <w:tr w:rsidR="0012252A" w:rsidRPr="00EE6556" w14:paraId="287114FC" w14:textId="77777777" w:rsidTr="00BE5EAE">
        <w:trPr>
          <w:trHeight w:val="565"/>
        </w:trPr>
        <w:tc>
          <w:tcPr>
            <w:tcW w:w="1667" w:type="pct"/>
          </w:tcPr>
          <w:p w14:paraId="2F980519" w14:textId="77777777" w:rsidR="0012252A" w:rsidRPr="00EE6556" w:rsidRDefault="0012252A">
            <w:pPr>
              <w:rPr>
                <w:color w:val="auto"/>
              </w:rPr>
            </w:pPr>
            <w:r>
              <w:rPr>
                <w:color w:val="auto"/>
              </w:rPr>
              <w:t>Not Rostered to Work</w:t>
            </w:r>
          </w:p>
        </w:tc>
        <w:tc>
          <w:tcPr>
            <w:tcW w:w="1667" w:type="pct"/>
          </w:tcPr>
          <w:p w14:paraId="76086CD7" w14:textId="77777777" w:rsidR="0012252A" w:rsidRPr="00E33BB8" w:rsidRDefault="0012252A">
            <w:pPr>
              <w:rPr>
                <w:i/>
                <w:color w:val="auto"/>
                <w:highlight w:val="yellow"/>
              </w:rPr>
            </w:pPr>
            <w:r w:rsidRPr="006B60E1">
              <w:rPr>
                <w:color w:val="auto"/>
              </w:rPr>
              <w:t>No rostered off benefit unless they are required to work on that day</w:t>
            </w:r>
          </w:p>
        </w:tc>
        <w:tc>
          <w:tcPr>
            <w:tcW w:w="1666" w:type="pct"/>
          </w:tcPr>
          <w:p w14:paraId="3C446F5D" w14:textId="411F001B" w:rsidR="0012252A" w:rsidRDefault="001C5573">
            <w:pPr>
              <w:rPr>
                <w:color w:val="auto"/>
              </w:rPr>
            </w:pPr>
            <w:r>
              <w:rPr>
                <w:color w:val="auto"/>
              </w:rPr>
              <w:t>Silent</w:t>
            </w:r>
          </w:p>
        </w:tc>
      </w:tr>
    </w:tbl>
    <w:p w14:paraId="79173C5B" w14:textId="069FC8DB" w:rsidR="00C0443C" w:rsidRDefault="00C0443C" w:rsidP="00087338">
      <w:pPr>
        <w:jc w:val="right"/>
      </w:pPr>
    </w:p>
    <w:p w14:paraId="180AB79C" w14:textId="77777777" w:rsidR="00F14BD3" w:rsidRDefault="00F14BD3" w:rsidP="00C0443C">
      <w:pPr>
        <w:pStyle w:val="Heading1"/>
        <w:rPr>
          <w:color w:val="B22600" w:themeColor="accent6"/>
        </w:rPr>
        <w:sectPr w:rsidR="00F14BD3" w:rsidSect="003404C7">
          <w:pgSz w:w="15840" w:h="12240" w:orient="landscape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6A92ADC3" w14:textId="77777777" w:rsidR="00F736BB" w:rsidRDefault="00C0443C" w:rsidP="00C0443C">
      <w:pPr>
        <w:pStyle w:val="Heading1"/>
        <w:rPr>
          <w:color w:val="B22600" w:themeColor="accent6"/>
        </w:rPr>
      </w:pPr>
      <w:r>
        <w:rPr>
          <w:color w:val="B22600" w:themeColor="accent6"/>
        </w:rPr>
        <w:lastRenderedPageBreak/>
        <w:t>Health pro</w:t>
      </w:r>
      <w:r w:rsidR="00151F29">
        <w:rPr>
          <w:color w:val="B22600" w:themeColor="accent6"/>
        </w:rPr>
        <w:t>F</w:t>
      </w:r>
      <w:r>
        <w:rPr>
          <w:color w:val="B22600" w:themeColor="accent6"/>
        </w:rPr>
        <w:t xml:space="preserve">essionals </w:t>
      </w:r>
    </w:p>
    <w:p w14:paraId="65BCB7E1" w14:textId="68E66A8E" w:rsidR="00C0443C" w:rsidRPr="00AC7EF1" w:rsidRDefault="00C0443C" w:rsidP="00C0443C">
      <w:pPr>
        <w:pStyle w:val="Heading1"/>
        <w:rPr>
          <w:color w:val="B22600" w:themeColor="accent6"/>
        </w:rPr>
      </w:pPr>
      <w:r w:rsidRPr="00AC7EF1">
        <w:rPr>
          <w:color w:val="B22600" w:themeColor="accent6"/>
        </w:rPr>
        <w:t>working on a public holiday</w:t>
      </w:r>
    </w:p>
    <w:p w14:paraId="13E71ECA" w14:textId="77777777" w:rsidR="00C0443C" w:rsidRDefault="00C0443C" w:rsidP="00C0443C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2494DC03" w14:textId="485C598B" w:rsidR="00C0443C" w:rsidRDefault="00F736BB" w:rsidP="00C0443C">
      <w:r w:rsidRPr="00EC3137">
        <w:rPr>
          <w:noProof/>
        </w:rPr>
        <w:drawing>
          <wp:anchor distT="0" distB="0" distL="114300" distR="114300" simplePos="0" relativeHeight="251661824" behindDoc="0" locked="0" layoutInCell="1" allowOverlap="1" wp14:anchorId="3C6DD6EE" wp14:editId="44257078">
            <wp:simplePos x="0" y="0"/>
            <wp:positionH relativeFrom="margin">
              <wp:align>left</wp:align>
            </wp:positionH>
            <wp:positionV relativeFrom="paragraph">
              <wp:posOffset>49024</wp:posOffset>
            </wp:positionV>
            <wp:extent cx="5936265" cy="3120878"/>
            <wp:effectExtent l="0" t="0" r="7620" b="3810"/>
            <wp:wrapNone/>
            <wp:docPr id="1959123732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23732" name="Picture 1" descr="A close-up of a paper&#10;&#10;Description automatically generated"/>
                    <pic:cNvPicPr/>
                  </pic:nvPicPr>
                  <pic:blipFill rotWithShape="1">
                    <a:blip r:embed="rId22"/>
                    <a:srcRect t="2170"/>
                    <a:stretch/>
                  </pic:blipFill>
                  <pic:spPr bwMode="auto">
                    <a:xfrm>
                      <a:off x="0" y="0"/>
                      <a:ext cx="5936265" cy="312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6D597" w14:textId="6A310350" w:rsidR="007D1EEB" w:rsidRDefault="007D1EEB" w:rsidP="00C0443C">
      <w:pPr>
        <w:pStyle w:val="Heading1"/>
      </w:pPr>
    </w:p>
    <w:p w14:paraId="292FB361" w14:textId="272CD57D" w:rsidR="00F736BB" w:rsidRDefault="00F736BB" w:rsidP="00DB4B4A">
      <w:pPr>
        <w:pStyle w:val="Heading1"/>
        <w:rPr>
          <w:color w:val="B22600" w:themeColor="accent6"/>
        </w:rPr>
      </w:pPr>
    </w:p>
    <w:p w14:paraId="1E861BFE" w14:textId="77777777" w:rsidR="00F736BB" w:rsidRDefault="00F736BB" w:rsidP="00DB4B4A">
      <w:pPr>
        <w:pStyle w:val="Heading1"/>
        <w:rPr>
          <w:color w:val="B22600" w:themeColor="accent6"/>
        </w:rPr>
      </w:pPr>
    </w:p>
    <w:p w14:paraId="09F35611" w14:textId="61027265" w:rsidR="00C0443C" w:rsidRPr="00DB4B4A" w:rsidRDefault="00C0443C" w:rsidP="00DB4B4A">
      <w:pPr>
        <w:pStyle w:val="Heading1"/>
        <w:rPr>
          <w:color w:val="B22600" w:themeColor="accent6"/>
        </w:rPr>
      </w:pPr>
      <w:r>
        <w:rPr>
          <w:color w:val="B22600" w:themeColor="accent6"/>
        </w:rPr>
        <w:br w:type="page"/>
      </w:r>
    </w:p>
    <w:p w14:paraId="40230C8E" w14:textId="1C87B952" w:rsidR="00F736BB" w:rsidRDefault="00F736BB" w:rsidP="00C0443C">
      <w:pPr>
        <w:pStyle w:val="Heading1"/>
        <w:rPr>
          <w:color w:val="B22600" w:themeColor="accent6"/>
        </w:rPr>
      </w:pPr>
    </w:p>
    <w:p w14:paraId="34FDA4F6" w14:textId="49A1CF17" w:rsidR="00F736BB" w:rsidRDefault="00F5744A" w:rsidP="00C0443C">
      <w:pPr>
        <w:pStyle w:val="Heading1"/>
        <w:rPr>
          <w:color w:val="B22600" w:themeColor="accent6"/>
        </w:rPr>
      </w:pPr>
      <w:r w:rsidRPr="00EF19D5">
        <w:rPr>
          <w:color w:val="B22600" w:themeColor="accent6"/>
        </w:rPr>
        <w:t>not working on a public holiday</w:t>
      </w:r>
    </w:p>
    <w:p w14:paraId="178AB64A" w14:textId="186367D0" w:rsidR="00F736BB" w:rsidRDefault="00C04F23" w:rsidP="00C0443C">
      <w:pPr>
        <w:pStyle w:val="Heading1"/>
        <w:rPr>
          <w:color w:val="B22600" w:themeColor="accent6"/>
        </w:rPr>
      </w:pPr>
      <w:r>
        <w:rPr>
          <w:noProof/>
        </w:rPr>
        <w:drawing>
          <wp:inline distT="0" distB="0" distL="0" distR="0" wp14:anchorId="38925787" wp14:editId="61349C06">
            <wp:extent cx="5686425" cy="1590675"/>
            <wp:effectExtent l="0" t="0" r="9525" b="9525"/>
            <wp:docPr id="53780105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01053" name="Picture 1" descr="A white background with black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64E4" w14:textId="0327386E" w:rsidR="00F736BB" w:rsidRDefault="0035625D" w:rsidP="00C0443C">
      <w:pPr>
        <w:pStyle w:val="Heading1"/>
        <w:rPr>
          <w:color w:val="B22600" w:themeColor="accent6"/>
        </w:rPr>
      </w:pPr>
      <w:r>
        <w:rPr>
          <w:noProof/>
        </w:rPr>
        <w:drawing>
          <wp:inline distT="0" distB="0" distL="0" distR="0" wp14:anchorId="12AC96CD" wp14:editId="0221EADB">
            <wp:extent cx="5810250" cy="771525"/>
            <wp:effectExtent l="0" t="0" r="0" b="9525"/>
            <wp:docPr id="1959737496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37496" name="Picture 1" descr="A black text on a white backgroun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0316" w14:textId="77777777" w:rsidR="00F736BB" w:rsidRDefault="00F736BB" w:rsidP="00C0443C">
      <w:pPr>
        <w:pStyle w:val="Heading1"/>
        <w:rPr>
          <w:color w:val="B22600" w:themeColor="accent6"/>
        </w:rPr>
      </w:pPr>
    </w:p>
    <w:p w14:paraId="3459A4FC" w14:textId="77777777" w:rsidR="00F736BB" w:rsidRDefault="00F736BB" w:rsidP="00C0443C">
      <w:pPr>
        <w:pStyle w:val="Heading1"/>
        <w:rPr>
          <w:color w:val="B22600" w:themeColor="accent6"/>
        </w:rPr>
      </w:pPr>
    </w:p>
    <w:p w14:paraId="2561E7B5" w14:textId="77777777" w:rsidR="00F736BB" w:rsidRDefault="00F736BB" w:rsidP="00C0443C">
      <w:pPr>
        <w:pStyle w:val="Heading1"/>
        <w:rPr>
          <w:color w:val="B22600" w:themeColor="accent6"/>
        </w:rPr>
      </w:pPr>
    </w:p>
    <w:p w14:paraId="5DB89E8D" w14:textId="77777777" w:rsidR="00F736BB" w:rsidRDefault="00F736BB" w:rsidP="00C0443C">
      <w:pPr>
        <w:pStyle w:val="Heading1"/>
        <w:rPr>
          <w:color w:val="B22600" w:themeColor="accent6"/>
        </w:rPr>
      </w:pPr>
    </w:p>
    <w:p w14:paraId="47A224B5" w14:textId="77777777" w:rsidR="00F736BB" w:rsidRDefault="00F736BB" w:rsidP="00C0443C">
      <w:pPr>
        <w:pStyle w:val="Heading1"/>
        <w:rPr>
          <w:color w:val="B22600" w:themeColor="accent6"/>
        </w:rPr>
      </w:pPr>
    </w:p>
    <w:p w14:paraId="5A2ED5B2" w14:textId="77777777" w:rsidR="00F736BB" w:rsidRDefault="00F736BB" w:rsidP="00C0443C">
      <w:pPr>
        <w:pStyle w:val="Heading1"/>
        <w:rPr>
          <w:color w:val="B22600" w:themeColor="accent6"/>
        </w:rPr>
      </w:pPr>
    </w:p>
    <w:p w14:paraId="2690AD11" w14:textId="77777777" w:rsidR="00F736BB" w:rsidRDefault="00F736BB" w:rsidP="00C0443C">
      <w:pPr>
        <w:pStyle w:val="Heading1"/>
        <w:rPr>
          <w:color w:val="B22600" w:themeColor="accent6"/>
        </w:rPr>
      </w:pPr>
    </w:p>
    <w:p w14:paraId="7A870FDB" w14:textId="77777777" w:rsidR="00C0443C" w:rsidRPr="009171FB" w:rsidRDefault="00C0443C" w:rsidP="00C0443C">
      <w:pPr>
        <w:pStyle w:val="Heading1"/>
        <w:rPr>
          <w:color w:val="B22600" w:themeColor="accent6"/>
        </w:rPr>
      </w:pPr>
      <w:r w:rsidRPr="00554361">
        <w:rPr>
          <w:color w:val="B22600" w:themeColor="accent6"/>
        </w:rPr>
        <w:lastRenderedPageBreak/>
        <w:t>additional rules – other leave on public holidays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0443C" w:rsidRPr="00EE6556" w14:paraId="71F6F764" w14:textId="77777777" w:rsidTr="003846C5">
        <w:tc>
          <w:tcPr>
            <w:tcW w:w="5395" w:type="dxa"/>
          </w:tcPr>
          <w:p w14:paraId="2A7849C8" w14:textId="77777777" w:rsidR="00C0443C" w:rsidRPr="00C34EEA" w:rsidRDefault="00C0443C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Leave Type</w:t>
            </w:r>
          </w:p>
        </w:tc>
        <w:tc>
          <w:tcPr>
            <w:tcW w:w="5395" w:type="dxa"/>
          </w:tcPr>
          <w:p w14:paraId="63B355FF" w14:textId="77777777" w:rsidR="00C0443C" w:rsidRPr="007926CE" w:rsidRDefault="00C0443C" w:rsidP="003846C5">
            <w:pPr>
              <w:rPr>
                <w:b/>
                <w:bCs/>
                <w:color w:val="auto"/>
              </w:rPr>
            </w:pPr>
            <w:r w:rsidRPr="007926CE">
              <w:rPr>
                <w:b/>
                <w:bCs/>
                <w:color w:val="auto"/>
              </w:rPr>
              <w:t>Impact of taking leave on a Public Holiday</w:t>
            </w:r>
          </w:p>
        </w:tc>
      </w:tr>
      <w:tr w:rsidR="00C0443C" w:rsidRPr="00EE6556" w14:paraId="40C4E2DF" w14:textId="77777777" w:rsidTr="003846C5">
        <w:tc>
          <w:tcPr>
            <w:tcW w:w="5395" w:type="dxa"/>
          </w:tcPr>
          <w:p w14:paraId="2A7DBCC7" w14:textId="77777777" w:rsidR="00C0443C" w:rsidRPr="00453845" w:rsidRDefault="00C0443C" w:rsidP="003846C5">
            <w:pPr>
              <w:rPr>
                <w:color w:val="auto"/>
              </w:rPr>
            </w:pPr>
            <w:r w:rsidRPr="00453845">
              <w:rPr>
                <w:color w:val="auto"/>
              </w:rPr>
              <w:t>Annual Leave</w:t>
            </w:r>
          </w:p>
        </w:tc>
        <w:tc>
          <w:tcPr>
            <w:tcW w:w="5395" w:type="dxa"/>
          </w:tcPr>
          <w:p w14:paraId="34BFE51A" w14:textId="1695EF0A" w:rsidR="00C0443C" w:rsidRPr="009C0950" w:rsidRDefault="000E3DCF" w:rsidP="003846C5">
            <w:pPr>
              <w:rPr>
                <w:color w:val="auto"/>
              </w:rPr>
            </w:pPr>
            <w:r w:rsidRPr="000E3DCF">
              <w:rPr>
                <w:color w:val="auto"/>
              </w:rPr>
              <w:t xml:space="preserve">If an Employee takes paid annual leave during a period that includes a public holiday, the Employee is taken not be on paid annual leave on that day – </w:t>
            </w:r>
            <w:r w:rsidR="00C0443C" w:rsidRPr="009C0950">
              <w:rPr>
                <w:color w:val="auto"/>
              </w:rPr>
              <w:t xml:space="preserve">see sub-clause </w:t>
            </w:r>
            <w:r>
              <w:rPr>
                <w:color w:val="auto"/>
              </w:rPr>
              <w:t>143.7</w:t>
            </w:r>
          </w:p>
        </w:tc>
      </w:tr>
      <w:tr w:rsidR="00C0443C" w:rsidRPr="00EE6556" w14:paraId="1F8DE0BC" w14:textId="77777777" w:rsidTr="003846C5">
        <w:tc>
          <w:tcPr>
            <w:tcW w:w="5395" w:type="dxa"/>
          </w:tcPr>
          <w:p w14:paraId="5C406957" w14:textId="77777777" w:rsidR="00C0443C" w:rsidRPr="00EE6556" w:rsidRDefault="00C0443C" w:rsidP="003846C5">
            <w:pPr>
              <w:rPr>
                <w:color w:val="auto"/>
              </w:rPr>
            </w:pPr>
            <w:r>
              <w:rPr>
                <w:color w:val="auto"/>
              </w:rPr>
              <w:t>Personal Leave</w:t>
            </w:r>
          </w:p>
        </w:tc>
        <w:tc>
          <w:tcPr>
            <w:tcW w:w="5395" w:type="dxa"/>
          </w:tcPr>
          <w:p w14:paraId="2E1610C3" w14:textId="53E03FB0" w:rsidR="00C0443C" w:rsidRPr="00371595" w:rsidRDefault="00C0443C" w:rsidP="003846C5">
            <w:pPr>
              <w:rPr>
                <w:color w:val="auto"/>
              </w:rPr>
            </w:pPr>
            <w:r w:rsidRPr="00371595">
              <w:rPr>
                <w:color w:val="auto"/>
              </w:rPr>
              <w:t>If the period during which an Employee takes paid personal leave includes a day or part day that is a public holiday in the place where the Employee is based for work purposes, the Employee is taken not to be on paid personal leave on that public holiday</w:t>
            </w:r>
          </w:p>
        </w:tc>
      </w:tr>
      <w:tr w:rsidR="00C0443C" w:rsidRPr="00EE6556" w14:paraId="74B473B9" w14:textId="77777777" w:rsidTr="003846C5">
        <w:tc>
          <w:tcPr>
            <w:tcW w:w="5395" w:type="dxa"/>
          </w:tcPr>
          <w:p w14:paraId="20F3423F" w14:textId="77777777" w:rsidR="00C0443C" w:rsidRPr="00EE6556" w:rsidRDefault="00C0443C" w:rsidP="003846C5">
            <w:pPr>
              <w:rPr>
                <w:color w:val="auto"/>
              </w:rPr>
            </w:pPr>
            <w:r>
              <w:rPr>
                <w:color w:val="auto"/>
              </w:rPr>
              <w:t>Long Service Leave</w:t>
            </w:r>
          </w:p>
        </w:tc>
        <w:tc>
          <w:tcPr>
            <w:tcW w:w="5395" w:type="dxa"/>
          </w:tcPr>
          <w:p w14:paraId="2F413C56" w14:textId="74CDF27D" w:rsidR="00C0443C" w:rsidRPr="00FC7AC9" w:rsidRDefault="00C0443C" w:rsidP="003846C5">
            <w:pPr>
              <w:rPr>
                <w:color w:val="auto"/>
                <w:highlight w:val="yellow"/>
              </w:rPr>
            </w:pPr>
            <w:r w:rsidRPr="00274821">
              <w:rPr>
                <w:color w:val="auto"/>
              </w:rPr>
              <w:t>Long service leave is inclusive of (not additional to) Public Holidays that occur during the relevant period of leave</w:t>
            </w:r>
          </w:p>
        </w:tc>
      </w:tr>
      <w:tr w:rsidR="00C0443C" w:rsidRPr="00EE6556" w14:paraId="7528E717" w14:textId="77777777" w:rsidTr="003846C5">
        <w:tc>
          <w:tcPr>
            <w:tcW w:w="5395" w:type="dxa"/>
          </w:tcPr>
          <w:p w14:paraId="49C88129" w14:textId="77777777" w:rsidR="00C0443C" w:rsidRDefault="00C0443C" w:rsidP="003846C5">
            <w:pPr>
              <w:rPr>
                <w:color w:val="auto"/>
              </w:rPr>
            </w:pPr>
            <w:r>
              <w:rPr>
                <w:color w:val="auto"/>
              </w:rPr>
              <w:t>Paid Parental Leave</w:t>
            </w:r>
          </w:p>
        </w:tc>
        <w:tc>
          <w:tcPr>
            <w:tcW w:w="5395" w:type="dxa"/>
          </w:tcPr>
          <w:p w14:paraId="2C0FCC99" w14:textId="77777777" w:rsidR="00C0443C" w:rsidRPr="009171FB" w:rsidRDefault="00C0443C" w:rsidP="003846C5">
            <w:pPr>
              <w:rPr>
                <w:rFonts w:ascii="Gill Sans MT" w:eastAsia="Gill Sans MT" w:hAnsi="Gill Sans MT" w:cs="Gill Sans MT"/>
                <w:color w:val="auto"/>
              </w:rPr>
            </w:pPr>
            <w:r w:rsidRPr="009171FB">
              <w:rPr>
                <w:rFonts w:ascii="Gill Sans MT" w:eastAsia="Gill Sans MT" w:hAnsi="Gill Sans MT" w:cs="Gill Sans MT"/>
                <w:color w:val="auto"/>
              </w:rPr>
              <w:t>An Employee on Paid Parental Leave when a public holiday occurs does not receive a public holiday entitlement, nor does it extend the Paid Parental Leave period</w:t>
            </w:r>
          </w:p>
        </w:tc>
      </w:tr>
      <w:tr w:rsidR="00C0443C" w:rsidRPr="00EE6556" w14:paraId="35484684" w14:textId="77777777" w:rsidTr="003846C5">
        <w:tc>
          <w:tcPr>
            <w:tcW w:w="5395" w:type="dxa"/>
          </w:tcPr>
          <w:p w14:paraId="3D365192" w14:textId="77777777" w:rsidR="00C0443C" w:rsidRDefault="00C0443C" w:rsidP="003846C5">
            <w:pPr>
              <w:rPr>
                <w:color w:val="auto"/>
              </w:rPr>
            </w:pPr>
            <w:r>
              <w:rPr>
                <w:color w:val="auto"/>
              </w:rPr>
              <w:t>Unpaid Leave</w:t>
            </w:r>
          </w:p>
        </w:tc>
        <w:tc>
          <w:tcPr>
            <w:tcW w:w="5395" w:type="dxa"/>
          </w:tcPr>
          <w:p w14:paraId="67E41D63" w14:textId="77777777" w:rsidR="00C0443C" w:rsidRPr="009171FB" w:rsidRDefault="00C0443C" w:rsidP="003846C5">
            <w:pPr>
              <w:rPr>
                <w:rFonts w:ascii="Gill Sans MT" w:eastAsia="Gill Sans MT" w:hAnsi="Gill Sans MT" w:cs="Gill Sans MT"/>
                <w:color w:val="auto"/>
              </w:rPr>
            </w:pPr>
            <w:r w:rsidRPr="009171FB">
              <w:rPr>
                <w:rFonts w:ascii="Gill Sans MT" w:eastAsia="Gill Sans MT" w:hAnsi="Gill Sans MT" w:cs="Gill Sans MT"/>
                <w:color w:val="auto"/>
              </w:rPr>
              <w:t>If an employee is on Unpaid Leave when a Public Holiday occurs, the employee does not receive a public holiday entitlement.</w:t>
            </w:r>
          </w:p>
        </w:tc>
      </w:tr>
    </w:tbl>
    <w:p w14:paraId="068AB092" w14:textId="77777777" w:rsidR="00F5744A" w:rsidRPr="00EF19D5" w:rsidRDefault="00F5744A" w:rsidP="00F5744A">
      <w:pPr>
        <w:pStyle w:val="Heading1"/>
        <w:rPr>
          <w:color w:val="B22600" w:themeColor="accent6"/>
        </w:rPr>
      </w:pPr>
      <w:r>
        <w:rPr>
          <w:color w:val="B22600" w:themeColor="accent6"/>
        </w:rPr>
        <w:t>aDDITIONAL rULES – CONVERSION OF PUBLIC HOLIDAYS TO LEAVE</w:t>
      </w:r>
      <w:r w:rsidRPr="00EF19D5">
        <w:rPr>
          <w:color w:val="B22600" w:themeColor="accent6"/>
        </w:rPr>
        <w:t xml:space="preserve"> </w:t>
      </w:r>
    </w:p>
    <w:p w14:paraId="11A4808C" w14:textId="77777777" w:rsidR="00F5744A" w:rsidRDefault="00F5744A" w:rsidP="00F5744A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6EE4347A" w14:textId="77777777" w:rsidR="00F5744A" w:rsidRDefault="00F5744A" w:rsidP="00F5744A">
      <w:r>
        <w:rPr>
          <w:noProof/>
        </w:rPr>
        <w:lastRenderedPageBreak/>
        <w:drawing>
          <wp:inline distT="0" distB="0" distL="0" distR="0" wp14:anchorId="6FEA576E" wp14:editId="0C2903E9">
            <wp:extent cx="6200775" cy="6724650"/>
            <wp:effectExtent l="0" t="0" r="9525" b="0"/>
            <wp:docPr id="1581835468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35468" name="Picture 1" descr="A paper with text on i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204F" w14:textId="77777777" w:rsidR="00F5744A" w:rsidRPr="00F736BB" w:rsidRDefault="00F5744A" w:rsidP="00F5744A">
      <w:r>
        <w:br w:type="page"/>
      </w:r>
    </w:p>
    <w:p w14:paraId="4AC53FD8" w14:textId="77777777" w:rsidR="003406AE" w:rsidRDefault="003406AE" w:rsidP="00C0443C">
      <w:pPr>
        <w:pStyle w:val="Heading1"/>
        <w:rPr>
          <w:color w:val="auto"/>
        </w:rPr>
        <w:sectPr w:rsidR="003406AE" w:rsidSect="003404C7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34E350A1" w14:textId="76700926" w:rsidR="00C0443C" w:rsidRPr="003E3E1C" w:rsidRDefault="00C0443C" w:rsidP="00C0443C">
      <w:pPr>
        <w:pStyle w:val="Heading1"/>
        <w:rPr>
          <w:color w:val="B22600" w:themeColor="accent6"/>
        </w:rPr>
      </w:pPr>
      <w:r w:rsidRPr="003E3E1C">
        <w:rPr>
          <w:color w:val="B22600" w:themeColor="accent6"/>
        </w:rPr>
        <w:lastRenderedPageBreak/>
        <w:t>Table 1: Summary of Public Holiday Entitlements</w:t>
      </w:r>
      <w:r w:rsidR="003C7C0F">
        <w:rPr>
          <w:color w:val="B22600" w:themeColor="accent6"/>
        </w:rPr>
        <w:t xml:space="preserve"> – </w:t>
      </w:r>
      <w:r w:rsidR="00BD6ABE">
        <w:rPr>
          <w:color w:val="B22600" w:themeColor="accent6"/>
        </w:rPr>
        <w:t xml:space="preserve">mENTAL HEALTH: </w:t>
      </w:r>
      <w:r w:rsidR="003C7C0F">
        <w:rPr>
          <w:color w:val="B22600" w:themeColor="accent6"/>
        </w:rPr>
        <w:t>HEALTH PROFESSIONALS</w:t>
      </w:r>
    </w:p>
    <w:p w14:paraId="0F99053C" w14:textId="77777777" w:rsidR="00C0443C" w:rsidRDefault="00C0443C" w:rsidP="00C0443C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C0443C" w:rsidRPr="00EE6556" w14:paraId="0137340F" w14:textId="77777777" w:rsidTr="003846C5">
        <w:tc>
          <w:tcPr>
            <w:tcW w:w="1667" w:type="pct"/>
          </w:tcPr>
          <w:p w14:paraId="7C6A92FA" w14:textId="77777777" w:rsidR="00C0443C" w:rsidRPr="00C34EEA" w:rsidRDefault="00C0443C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Full Time</w:t>
            </w:r>
          </w:p>
        </w:tc>
        <w:tc>
          <w:tcPr>
            <w:tcW w:w="1667" w:type="pct"/>
          </w:tcPr>
          <w:p w14:paraId="1F958C44" w14:textId="77777777" w:rsidR="00C0443C" w:rsidRPr="002F2B7F" w:rsidRDefault="00C0443C" w:rsidP="003846C5">
            <w:pPr>
              <w:rPr>
                <w:b/>
                <w:bCs/>
                <w:color w:val="auto"/>
              </w:rPr>
            </w:pPr>
            <w:r w:rsidRPr="002F2B7F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4732C187" w14:textId="77777777" w:rsidR="00C0443C" w:rsidRPr="002F2B7F" w:rsidRDefault="00C0443C" w:rsidP="003846C5">
            <w:pPr>
              <w:rPr>
                <w:b/>
                <w:bCs/>
                <w:color w:val="auto"/>
              </w:rPr>
            </w:pPr>
            <w:r w:rsidRPr="002F2B7F">
              <w:rPr>
                <w:b/>
                <w:bCs/>
                <w:color w:val="auto"/>
              </w:rPr>
              <w:t xml:space="preserve"> </w:t>
            </w:r>
            <w:r w:rsidRPr="002F2B7F">
              <w:rPr>
                <w:b/>
                <w:color w:val="auto"/>
              </w:rPr>
              <w:t>Clause Ref.</w:t>
            </w:r>
          </w:p>
        </w:tc>
      </w:tr>
      <w:tr w:rsidR="00411A19" w:rsidRPr="00EE6556" w14:paraId="72A6281E" w14:textId="77777777" w:rsidTr="003846C5">
        <w:tc>
          <w:tcPr>
            <w:tcW w:w="1667" w:type="pct"/>
          </w:tcPr>
          <w:p w14:paraId="3DD4D906" w14:textId="7A0511EE" w:rsidR="00411A19" w:rsidRPr="00EE6556" w:rsidRDefault="00411A19" w:rsidP="00411A19">
            <w:pPr>
              <w:rPr>
                <w:color w:val="auto"/>
              </w:rPr>
            </w:pPr>
            <w:r>
              <w:rPr>
                <w:color w:val="auto"/>
              </w:rPr>
              <w:t>Rostered to Work (works on public holiday)</w:t>
            </w:r>
          </w:p>
        </w:tc>
        <w:tc>
          <w:tcPr>
            <w:tcW w:w="1667" w:type="pct"/>
          </w:tcPr>
          <w:p w14:paraId="29969027" w14:textId="0CBEE56E" w:rsidR="00411A19" w:rsidRPr="00EE6556" w:rsidRDefault="00411A19" w:rsidP="00411A19">
            <w:pPr>
              <w:rPr>
                <w:color w:val="auto"/>
              </w:rPr>
            </w:pPr>
            <w:r>
              <w:rPr>
                <w:color w:val="auto"/>
              </w:rPr>
              <w:t xml:space="preserve">200% or 250% if </w:t>
            </w:r>
            <w:r w:rsidRPr="00411A19">
              <w:rPr>
                <w:color w:val="auto"/>
              </w:rPr>
              <w:t>it falls on a Saturday or Sunday or may elect their penalties converted to another half day and receive an additional half days ordinary pay</w:t>
            </w:r>
            <w:r>
              <w:rPr>
                <w:color w:val="auto"/>
              </w:rPr>
              <w:t xml:space="preserve">  </w:t>
            </w:r>
          </w:p>
        </w:tc>
        <w:tc>
          <w:tcPr>
            <w:tcW w:w="1666" w:type="pct"/>
          </w:tcPr>
          <w:p w14:paraId="51271193" w14:textId="3041BDAB" w:rsidR="00411A19" w:rsidRDefault="00411A19" w:rsidP="00411A19">
            <w:pPr>
              <w:rPr>
                <w:color w:val="auto"/>
              </w:rPr>
            </w:pPr>
            <w:r>
              <w:rPr>
                <w:color w:val="auto"/>
              </w:rPr>
              <w:t>145.4 and 145.6</w:t>
            </w:r>
          </w:p>
          <w:p w14:paraId="1024E65D" w14:textId="574D0641" w:rsidR="00411A19" w:rsidRPr="00DC102D" w:rsidRDefault="00411A19" w:rsidP="00411A19">
            <w:pPr>
              <w:jc w:val="center"/>
            </w:pPr>
          </w:p>
        </w:tc>
      </w:tr>
      <w:tr w:rsidR="00411A19" w:rsidRPr="00EE6556" w14:paraId="78A6F5D3" w14:textId="77777777" w:rsidTr="003846C5">
        <w:tc>
          <w:tcPr>
            <w:tcW w:w="1667" w:type="pct"/>
          </w:tcPr>
          <w:p w14:paraId="559E09E3" w14:textId="2F8DE23B" w:rsidR="00411A19" w:rsidRDefault="00411A19" w:rsidP="00411A19">
            <w:pPr>
              <w:rPr>
                <w:color w:val="auto"/>
              </w:rPr>
            </w:pPr>
            <w:r>
              <w:rPr>
                <w:color w:val="auto"/>
              </w:rPr>
              <w:t>Rostered to Work (not required to work)</w:t>
            </w:r>
          </w:p>
        </w:tc>
        <w:tc>
          <w:tcPr>
            <w:tcW w:w="1667" w:type="pct"/>
          </w:tcPr>
          <w:p w14:paraId="2AEE3344" w14:textId="25E59597" w:rsidR="00411A19" w:rsidRDefault="00E3429C" w:rsidP="00411A19">
            <w:pPr>
              <w:rPr>
                <w:color w:val="auto"/>
              </w:rPr>
            </w:pPr>
            <w:r>
              <w:rPr>
                <w:color w:val="auto"/>
              </w:rPr>
              <w:t>1 days ordinary pay at the rostered hours for that day</w:t>
            </w:r>
          </w:p>
        </w:tc>
        <w:tc>
          <w:tcPr>
            <w:tcW w:w="1666" w:type="pct"/>
          </w:tcPr>
          <w:p w14:paraId="0F317D77" w14:textId="34653998" w:rsidR="00411A19" w:rsidRDefault="00E3429C" w:rsidP="00411A19">
            <w:pPr>
              <w:rPr>
                <w:color w:val="auto"/>
              </w:rPr>
            </w:pPr>
            <w:r>
              <w:rPr>
                <w:color w:val="auto"/>
              </w:rPr>
              <w:t>145.1</w:t>
            </w:r>
          </w:p>
        </w:tc>
      </w:tr>
      <w:tr w:rsidR="00C0443C" w:rsidRPr="00EE6556" w14:paraId="0110B841" w14:textId="77777777" w:rsidTr="008144CE">
        <w:tc>
          <w:tcPr>
            <w:tcW w:w="1667" w:type="pct"/>
            <w:shd w:val="clear" w:color="auto" w:fill="auto"/>
          </w:tcPr>
          <w:p w14:paraId="6B5DF8CA" w14:textId="5A7DDEE2" w:rsidR="00C0443C" w:rsidRPr="00EE6556" w:rsidRDefault="00C0443C" w:rsidP="003846C5">
            <w:pPr>
              <w:rPr>
                <w:color w:val="auto"/>
              </w:rPr>
            </w:pPr>
            <w:r>
              <w:rPr>
                <w:color w:val="auto"/>
              </w:rPr>
              <w:t>Not Rostered to Work (rostered day off</w:t>
            </w:r>
            <w:r w:rsidR="006D2B45">
              <w:rPr>
                <w:color w:val="auto"/>
              </w:rPr>
              <w:t>)</w:t>
            </w:r>
          </w:p>
        </w:tc>
        <w:tc>
          <w:tcPr>
            <w:tcW w:w="1667" w:type="pct"/>
            <w:shd w:val="clear" w:color="auto" w:fill="auto"/>
          </w:tcPr>
          <w:p w14:paraId="52EFACFB" w14:textId="4F4B1F8A" w:rsidR="00C0443C" w:rsidRDefault="00C0443C" w:rsidP="003846C5">
            <w:pPr>
              <w:rPr>
                <w:color w:val="auto"/>
              </w:rPr>
            </w:pPr>
            <w:r w:rsidRPr="00867378">
              <w:rPr>
                <w:color w:val="auto"/>
              </w:rPr>
              <w:t>1</w:t>
            </w:r>
            <w:r w:rsidR="00861D0C">
              <w:rPr>
                <w:color w:val="auto"/>
              </w:rPr>
              <w:t>.5</w:t>
            </w:r>
            <w:r w:rsidRPr="00867378">
              <w:rPr>
                <w:color w:val="auto"/>
              </w:rPr>
              <w:t xml:space="preserve"> days ordinary </w:t>
            </w:r>
            <w:r w:rsidR="00DE1BFA">
              <w:rPr>
                <w:color w:val="auto"/>
              </w:rPr>
              <w:t xml:space="preserve">pay </w:t>
            </w:r>
            <w:r w:rsidR="004146D0" w:rsidRPr="00867378">
              <w:rPr>
                <w:color w:val="auto"/>
              </w:rPr>
              <w:t xml:space="preserve">or within 4 weeks of the public holiday the employee may take </w:t>
            </w:r>
            <w:r w:rsidR="003519D2">
              <w:rPr>
                <w:color w:val="auto"/>
              </w:rPr>
              <w:t>1.5 days</w:t>
            </w:r>
            <w:r w:rsidR="004146D0" w:rsidRPr="00867378">
              <w:rPr>
                <w:color w:val="auto"/>
              </w:rPr>
              <w:t xml:space="preserve"> TIL or have </w:t>
            </w:r>
            <w:r w:rsidR="003519D2">
              <w:rPr>
                <w:color w:val="auto"/>
              </w:rPr>
              <w:t>1.5 days</w:t>
            </w:r>
            <w:r w:rsidR="004146D0" w:rsidRPr="00867378">
              <w:rPr>
                <w:color w:val="auto"/>
              </w:rPr>
              <w:t xml:space="preserve"> added to annual leave</w:t>
            </w:r>
          </w:p>
          <w:p w14:paraId="622AD154" w14:textId="77777777" w:rsidR="008144CE" w:rsidRDefault="008144CE" w:rsidP="003846C5">
            <w:pPr>
              <w:rPr>
                <w:color w:val="auto"/>
              </w:rPr>
            </w:pPr>
          </w:p>
          <w:p w14:paraId="1FAD641A" w14:textId="77777777" w:rsidR="008144CE" w:rsidRDefault="008144CE" w:rsidP="008144CE">
            <w:pPr>
              <w:rPr>
                <w:color w:val="auto"/>
                <w:u w:val="single"/>
              </w:rPr>
            </w:pPr>
            <w:r w:rsidRPr="00197627">
              <w:rPr>
                <w:color w:val="auto"/>
                <w:u w:val="single"/>
              </w:rPr>
              <w:t>Weekend PH (</w:t>
            </w:r>
            <w:r w:rsidRPr="005462DE">
              <w:rPr>
                <w:color w:val="auto"/>
                <w:u w:val="single"/>
              </w:rPr>
              <w:t>excl. Easter Saturday) (e.g. Easter Sunday):</w:t>
            </w:r>
          </w:p>
          <w:p w14:paraId="59E5F217" w14:textId="77777777" w:rsidR="008144CE" w:rsidRDefault="008144CE" w:rsidP="008144CE">
            <w:pPr>
              <w:rPr>
                <w:color w:val="auto"/>
                <w:u w:val="single"/>
              </w:rPr>
            </w:pPr>
          </w:p>
          <w:p w14:paraId="6585427B" w14:textId="486DECAB" w:rsidR="008144CE" w:rsidRDefault="008144CE" w:rsidP="008144CE">
            <w:pPr>
              <w:rPr>
                <w:color w:val="auto"/>
              </w:rPr>
            </w:pPr>
            <w:r>
              <w:rPr>
                <w:color w:val="auto"/>
              </w:rPr>
              <w:t xml:space="preserve">Employees who </w:t>
            </w:r>
            <w:r w:rsidR="007C2AB9">
              <w:rPr>
                <w:color w:val="auto"/>
              </w:rPr>
              <w:t xml:space="preserve">are </w:t>
            </w:r>
            <w:r>
              <w:rPr>
                <w:color w:val="auto"/>
              </w:rPr>
              <w:t>ordinarily required to work on the day that the public holiday falls (the Saturday or the Sunday) receive the Not Rostered to Work benefit set out above (1</w:t>
            </w:r>
            <w:r w:rsidR="007C2AB9">
              <w:rPr>
                <w:color w:val="auto"/>
              </w:rPr>
              <w:t>00</w:t>
            </w:r>
            <w:r>
              <w:rPr>
                <w:color w:val="auto"/>
              </w:rPr>
              <w:t>%)</w:t>
            </w:r>
          </w:p>
          <w:p w14:paraId="445458A0" w14:textId="77777777" w:rsidR="008144CE" w:rsidRDefault="008144CE" w:rsidP="008144CE">
            <w:pPr>
              <w:rPr>
                <w:color w:val="auto"/>
              </w:rPr>
            </w:pPr>
          </w:p>
          <w:p w14:paraId="72D8DA33" w14:textId="77777777" w:rsidR="008144CE" w:rsidRDefault="008144CE" w:rsidP="008144CE">
            <w:pPr>
              <w:rPr>
                <w:color w:val="auto"/>
              </w:rPr>
            </w:pPr>
            <w:r>
              <w:rPr>
                <w:color w:val="auto"/>
              </w:rPr>
              <w:t>The entitlement does not extend to workers who may ordinarily work on a Saturday (but not a Sunday) and the Public Holiday falls on the Sunday (and vice-versa).</w:t>
            </w:r>
            <w:r>
              <w:rPr>
                <w:color w:val="auto"/>
              </w:rPr>
              <w:br/>
            </w:r>
          </w:p>
          <w:p w14:paraId="0437BBD6" w14:textId="77777777" w:rsidR="008144CE" w:rsidRPr="00B90673" w:rsidRDefault="008144CE" w:rsidP="008144CE">
            <w:pPr>
              <w:rPr>
                <w:i/>
                <w:iCs/>
                <w:color w:val="auto"/>
              </w:rPr>
            </w:pPr>
            <w:r w:rsidRPr="00B90673">
              <w:rPr>
                <w:i/>
                <w:iCs/>
                <w:color w:val="auto"/>
              </w:rPr>
              <w:t>E.g. Employee ordinarily works Saturdays (but not Sundays), the employee would not be entitled to a rostered off benefit on Easter Sunday.</w:t>
            </w:r>
          </w:p>
          <w:p w14:paraId="692DA408" w14:textId="77777777" w:rsidR="008144CE" w:rsidRDefault="008144CE" w:rsidP="008144CE">
            <w:pPr>
              <w:rPr>
                <w:color w:val="auto"/>
              </w:rPr>
            </w:pPr>
          </w:p>
          <w:p w14:paraId="16FAB5F4" w14:textId="77777777" w:rsidR="008144CE" w:rsidRPr="002C7F1D" w:rsidRDefault="008144CE" w:rsidP="008144CE">
            <w:pPr>
              <w:rPr>
                <w:color w:val="auto"/>
              </w:rPr>
            </w:pPr>
            <w:r>
              <w:rPr>
                <w:color w:val="auto"/>
              </w:rPr>
              <w:t>No rostered off penalty applicable if the employee is</w:t>
            </w:r>
            <w:r w:rsidRPr="002C7F1D">
              <w:rPr>
                <w:color w:val="auto"/>
              </w:rPr>
              <w:t xml:space="preserve"> ordinarily not required to work on a Sunday or </w:t>
            </w:r>
          </w:p>
          <w:p w14:paraId="2B230C76" w14:textId="77777777" w:rsidR="008144CE" w:rsidRDefault="008144CE" w:rsidP="008144CE">
            <w:pPr>
              <w:rPr>
                <w:color w:val="auto"/>
              </w:rPr>
            </w:pPr>
            <w:r w:rsidRPr="002C7F1D">
              <w:rPr>
                <w:color w:val="auto"/>
              </w:rPr>
              <w:t>Saturday</w:t>
            </w:r>
            <w:r>
              <w:rPr>
                <w:color w:val="auto"/>
              </w:rPr>
              <w:t>.</w:t>
            </w:r>
          </w:p>
          <w:p w14:paraId="7AA1D4E5" w14:textId="77777777" w:rsidR="008144CE" w:rsidRDefault="008144CE" w:rsidP="008144CE">
            <w:pPr>
              <w:rPr>
                <w:color w:val="auto"/>
              </w:rPr>
            </w:pPr>
          </w:p>
          <w:p w14:paraId="7B4FE038" w14:textId="5D5D23D5" w:rsidR="008144CE" w:rsidRPr="00197627" w:rsidRDefault="008144CE" w:rsidP="008144CE">
            <w:pPr>
              <w:rPr>
                <w:color w:val="auto"/>
                <w:u w:val="single"/>
              </w:rPr>
            </w:pPr>
            <w:r w:rsidRPr="00197627">
              <w:rPr>
                <w:color w:val="auto"/>
                <w:u w:val="single"/>
              </w:rPr>
              <w:t>Easter Saturday</w:t>
            </w:r>
            <w:r>
              <w:rPr>
                <w:color w:val="auto"/>
                <w:u w:val="single"/>
              </w:rPr>
              <w:t xml:space="preserve"> only</w:t>
            </w:r>
            <w:r w:rsidRPr="00197627">
              <w:rPr>
                <w:color w:val="auto"/>
                <w:u w:val="single"/>
              </w:rPr>
              <w:t>:</w:t>
            </w:r>
          </w:p>
          <w:p w14:paraId="0F1E3AD2" w14:textId="4259C0A6" w:rsidR="008144CE" w:rsidRPr="00867378" w:rsidRDefault="008144CE" w:rsidP="008144CE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>Employees who work Monday to Friday only (must work every day) and don’t work on Easter Saturday are entitled to 1 days ordinary pay, or, with mutual consent, 1 day added to A/L balance or 1 day off in lieu</w:t>
            </w:r>
          </w:p>
        </w:tc>
        <w:tc>
          <w:tcPr>
            <w:tcW w:w="1666" w:type="pct"/>
            <w:shd w:val="clear" w:color="auto" w:fill="auto"/>
          </w:tcPr>
          <w:p w14:paraId="492D1EB6" w14:textId="77777777" w:rsidR="00C0443C" w:rsidRDefault="004A048D" w:rsidP="003846C5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>145.</w:t>
            </w:r>
            <w:r w:rsidR="00867378">
              <w:rPr>
                <w:color w:val="auto"/>
              </w:rPr>
              <w:t>6</w:t>
            </w:r>
          </w:p>
          <w:p w14:paraId="109B7494" w14:textId="77777777" w:rsidR="007C2AB9" w:rsidRDefault="007C2AB9" w:rsidP="003846C5">
            <w:pPr>
              <w:rPr>
                <w:color w:val="auto"/>
              </w:rPr>
            </w:pPr>
          </w:p>
          <w:p w14:paraId="00C29737" w14:textId="77777777" w:rsidR="007C2AB9" w:rsidRDefault="007C2AB9" w:rsidP="003846C5">
            <w:pPr>
              <w:rPr>
                <w:color w:val="auto"/>
              </w:rPr>
            </w:pPr>
          </w:p>
          <w:p w14:paraId="77310848" w14:textId="77777777" w:rsidR="007C2AB9" w:rsidRDefault="007C2AB9" w:rsidP="003846C5">
            <w:pPr>
              <w:rPr>
                <w:color w:val="auto"/>
              </w:rPr>
            </w:pPr>
          </w:p>
          <w:p w14:paraId="72583F9F" w14:textId="77777777" w:rsidR="007C2AB9" w:rsidRDefault="007C2AB9" w:rsidP="003846C5">
            <w:pPr>
              <w:rPr>
                <w:color w:val="auto"/>
              </w:rPr>
            </w:pPr>
            <w:r>
              <w:rPr>
                <w:color w:val="auto"/>
              </w:rPr>
              <w:t>145</w:t>
            </w:r>
            <w:r w:rsidR="00815C64">
              <w:rPr>
                <w:color w:val="auto"/>
              </w:rPr>
              <w:t>.5</w:t>
            </w:r>
            <w:r>
              <w:rPr>
                <w:color w:val="auto"/>
              </w:rPr>
              <w:t>(d)</w:t>
            </w:r>
          </w:p>
          <w:p w14:paraId="7F9AC561" w14:textId="77777777" w:rsidR="00815C64" w:rsidRDefault="00815C64" w:rsidP="00815C64">
            <w:pPr>
              <w:rPr>
                <w:color w:val="auto"/>
              </w:rPr>
            </w:pPr>
          </w:p>
          <w:p w14:paraId="79CECE58" w14:textId="77777777" w:rsidR="00815C64" w:rsidRDefault="00815C64" w:rsidP="00815C64">
            <w:pPr>
              <w:rPr>
                <w:color w:val="auto"/>
              </w:rPr>
            </w:pPr>
          </w:p>
          <w:p w14:paraId="57D6B2A1" w14:textId="77777777" w:rsidR="00815C64" w:rsidRDefault="00815C64" w:rsidP="00815C64">
            <w:pPr>
              <w:rPr>
                <w:color w:val="auto"/>
              </w:rPr>
            </w:pPr>
          </w:p>
          <w:p w14:paraId="3E93FA2D" w14:textId="77777777" w:rsidR="00815C64" w:rsidRDefault="00815C64" w:rsidP="00815C64">
            <w:pPr>
              <w:rPr>
                <w:color w:val="auto"/>
              </w:rPr>
            </w:pPr>
          </w:p>
          <w:p w14:paraId="3FFF7692" w14:textId="77777777" w:rsidR="00815C64" w:rsidRDefault="00815C64" w:rsidP="00815C64">
            <w:pPr>
              <w:rPr>
                <w:color w:val="auto"/>
              </w:rPr>
            </w:pPr>
          </w:p>
          <w:p w14:paraId="7F2B8329" w14:textId="77777777" w:rsidR="00815C64" w:rsidRDefault="00815C64" w:rsidP="00815C64">
            <w:pPr>
              <w:rPr>
                <w:color w:val="auto"/>
              </w:rPr>
            </w:pPr>
          </w:p>
          <w:p w14:paraId="7E893B12" w14:textId="77777777" w:rsidR="00815C64" w:rsidRDefault="00815C64" w:rsidP="00815C64">
            <w:pPr>
              <w:rPr>
                <w:color w:val="auto"/>
              </w:rPr>
            </w:pPr>
          </w:p>
          <w:p w14:paraId="713E82DF" w14:textId="77777777" w:rsidR="00815C64" w:rsidRDefault="00815C64" w:rsidP="00815C64">
            <w:pPr>
              <w:rPr>
                <w:color w:val="auto"/>
              </w:rPr>
            </w:pPr>
          </w:p>
          <w:p w14:paraId="6BC28DA8" w14:textId="77777777" w:rsidR="00815C64" w:rsidRDefault="00815C64" w:rsidP="00815C64">
            <w:pPr>
              <w:rPr>
                <w:color w:val="auto"/>
              </w:rPr>
            </w:pPr>
          </w:p>
          <w:p w14:paraId="12FA8371" w14:textId="77777777" w:rsidR="00815C64" w:rsidRDefault="00815C64" w:rsidP="00815C64">
            <w:pPr>
              <w:rPr>
                <w:color w:val="auto"/>
              </w:rPr>
            </w:pPr>
          </w:p>
          <w:p w14:paraId="7269D56D" w14:textId="77777777" w:rsidR="00815C64" w:rsidRDefault="00815C64" w:rsidP="00815C64">
            <w:pPr>
              <w:rPr>
                <w:color w:val="auto"/>
              </w:rPr>
            </w:pPr>
          </w:p>
          <w:p w14:paraId="308B9680" w14:textId="77777777" w:rsidR="00815C64" w:rsidRDefault="00815C64" w:rsidP="00815C64">
            <w:pPr>
              <w:rPr>
                <w:color w:val="auto"/>
              </w:rPr>
            </w:pPr>
          </w:p>
          <w:p w14:paraId="4BC22F19" w14:textId="77777777" w:rsidR="00815C64" w:rsidRDefault="00815C64" w:rsidP="00815C64">
            <w:pPr>
              <w:rPr>
                <w:color w:val="auto"/>
              </w:rPr>
            </w:pPr>
          </w:p>
          <w:p w14:paraId="186B1A60" w14:textId="163987C6" w:rsidR="00815C64" w:rsidRDefault="00BA0BA6" w:rsidP="00815C64">
            <w:pPr>
              <w:rPr>
                <w:color w:val="auto"/>
              </w:rPr>
            </w:pPr>
            <w:r>
              <w:rPr>
                <w:color w:val="auto"/>
              </w:rPr>
              <w:br/>
            </w:r>
            <w:r>
              <w:rPr>
                <w:color w:val="auto"/>
              </w:rPr>
              <w:br/>
            </w:r>
            <w:r>
              <w:rPr>
                <w:color w:val="auto"/>
              </w:rPr>
              <w:br/>
            </w:r>
            <w:r w:rsidR="00815C64">
              <w:rPr>
                <w:color w:val="auto"/>
              </w:rPr>
              <w:t>145.5(i)</w:t>
            </w:r>
          </w:p>
          <w:p w14:paraId="214E1B24" w14:textId="77777777" w:rsidR="00815C64" w:rsidRDefault="00815C64" w:rsidP="003846C5">
            <w:pPr>
              <w:rPr>
                <w:color w:val="auto"/>
              </w:rPr>
            </w:pPr>
          </w:p>
          <w:p w14:paraId="18A9002E" w14:textId="77777777" w:rsidR="00BA0BA6" w:rsidRDefault="00BA0BA6" w:rsidP="003846C5">
            <w:pPr>
              <w:rPr>
                <w:color w:val="auto"/>
              </w:rPr>
            </w:pPr>
          </w:p>
          <w:p w14:paraId="7B8D19F1" w14:textId="77777777" w:rsidR="00BA0BA6" w:rsidRDefault="00BA0BA6" w:rsidP="003846C5">
            <w:pPr>
              <w:rPr>
                <w:color w:val="auto"/>
              </w:rPr>
            </w:pPr>
          </w:p>
          <w:p w14:paraId="6F293393" w14:textId="138C2741" w:rsidR="00BA0BA6" w:rsidRDefault="00BA0BA6" w:rsidP="00BA0BA6">
            <w:pPr>
              <w:rPr>
                <w:color w:val="auto"/>
              </w:rPr>
            </w:pPr>
            <w:r>
              <w:rPr>
                <w:color w:val="auto"/>
              </w:rPr>
              <w:t>145.5(e)</w:t>
            </w:r>
          </w:p>
          <w:p w14:paraId="15C35140" w14:textId="368920FD" w:rsidR="00BA0BA6" w:rsidRDefault="00BA0BA6" w:rsidP="003846C5">
            <w:pPr>
              <w:rPr>
                <w:color w:val="auto"/>
              </w:rPr>
            </w:pPr>
          </w:p>
        </w:tc>
      </w:tr>
    </w:tbl>
    <w:p w14:paraId="687F700F" w14:textId="77777777" w:rsidR="00C0443C" w:rsidRDefault="00C0443C" w:rsidP="00C0443C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C0443C" w:rsidRPr="00EE6556" w14:paraId="22544A90" w14:textId="77777777" w:rsidTr="003846C5">
        <w:tc>
          <w:tcPr>
            <w:tcW w:w="1667" w:type="pct"/>
          </w:tcPr>
          <w:p w14:paraId="7BFAD559" w14:textId="77777777" w:rsidR="00C0443C" w:rsidRPr="00C34EEA" w:rsidRDefault="00C0443C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Part Time</w:t>
            </w:r>
          </w:p>
        </w:tc>
        <w:tc>
          <w:tcPr>
            <w:tcW w:w="1667" w:type="pct"/>
          </w:tcPr>
          <w:p w14:paraId="60D7B8BB" w14:textId="77777777" w:rsidR="00C0443C" w:rsidRPr="009B1354" w:rsidRDefault="00C0443C" w:rsidP="003846C5">
            <w:pPr>
              <w:rPr>
                <w:b/>
                <w:color w:val="auto"/>
              </w:rPr>
            </w:pPr>
            <w:r w:rsidRPr="009B1354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4ED6D272" w14:textId="77777777" w:rsidR="00C0443C" w:rsidRPr="009B1354" w:rsidRDefault="00C0443C" w:rsidP="003846C5">
            <w:pPr>
              <w:rPr>
                <w:b/>
                <w:bCs/>
                <w:color w:val="auto"/>
              </w:rPr>
            </w:pPr>
            <w:r w:rsidRPr="009B1354">
              <w:rPr>
                <w:b/>
                <w:bCs/>
                <w:color w:val="auto"/>
              </w:rPr>
              <w:t>Clause Ref.</w:t>
            </w:r>
          </w:p>
        </w:tc>
      </w:tr>
      <w:tr w:rsidR="0064676E" w:rsidRPr="00EE6556" w14:paraId="65E28A13" w14:textId="77777777" w:rsidTr="003846C5">
        <w:tc>
          <w:tcPr>
            <w:tcW w:w="1667" w:type="pct"/>
          </w:tcPr>
          <w:p w14:paraId="16BD466A" w14:textId="7DDB45E4" w:rsidR="0064676E" w:rsidRPr="00EE6556" w:rsidRDefault="0064676E" w:rsidP="0064676E">
            <w:pPr>
              <w:rPr>
                <w:color w:val="auto"/>
              </w:rPr>
            </w:pPr>
            <w:r>
              <w:rPr>
                <w:color w:val="auto"/>
              </w:rPr>
              <w:t>Rostered to Work (works on public holiday)</w:t>
            </w:r>
          </w:p>
        </w:tc>
        <w:tc>
          <w:tcPr>
            <w:tcW w:w="1667" w:type="pct"/>
          </w:tcPr>
          <w:p w14:paraId="76430AA6" w14:textId="1EB48B2B" w:rsidR="0064676E" w:rsidRPr="00EE6556" w:rsidRDefault="0064676E" w:rsidP="0064676E">
            <w:pPr>
              <w:rPr>
                <w:color w:val="auto"/>
              </w:rPr>
            </w:pPr>
            <w:r>
              <w:rPr>
                <w:color w:val="auto"/>
              </w:rPr>
              <w:t xml:space="preserve">200% or 250% if </w:t>
            </w:r>
            <w:r w:rsidRPr="00411A19">
              <w:rPr>
                <w:color w:val="auto"/>
              </w:rPr>
              <w:t>it falls on a Saturday or Sunday or may elect their penalties converted to another half day and receive an additional half days ordinary pay</w:t>
            </w:r>
            <w:r>
              <w:rPr>
                <w:color w:val="auto"/>
              </w:rPr>
              <w:t xml:space="preserve">  </w:t>
            </w:r>
          </w:p>
        </w:tc>
        <w:tc>
          <w:tcPr>
            <w:tcW w:w="1666" w:type="pct"/>
          </w:tcPr>
          <w:p w14:paraId="0F4BAD04" w14:textId="77777777" w:rsidR="0064676E" w:rsidRDefault="0064676E" w:rsidP="0064676E">
            <w:pPr>
              <w:rPr>
                <w:color w:val="auto"/>
              </w:rPr>
            </w:pPr>
            <w:r>
              <w:rPr>
                <w:color w:val="auto"/>
              </w:rPr>
              <w:t>145.4 and 145.6</w:t>
            </w:r>
          </w:p>
          <w:p w14:paraId="04FC80B6" w14:textId="6B018B6D" w:rsidR="0064676E" w:rsidRPr="002F2B7F" w:rsidRDefault="0064676E" w:rsidP="0064676E">
            <w:pPr>
              <w:rPr>
                <w:color w:val="auto"/>
              </w:rPr>
            </w:pPr>
          </w:p>
        </w:tc>
      </w:tr>
      <w:tr w:rsidR="00C849AF" w:rsidRPr="00EE6556" w14:paraId="0774373D" w14:textId="77777777" w:rsidTr="003846C5">
        <w:tc>
          <w:tcPr>
            <w:tcW w:w="1667" w:type="pct"/>
          </w:tcPr>
          <w:p w14:paraId="55EED192" w14:textId="60154399" w:rsidR="00C849AF" w:rsidRDefault="00C849AF" w:rsidP="00C849AF">
            <w:pPr>
              <w:rPr>
                <w:color w:val="auto"/>
              </w:rPr>
            </w:pPr>
            <w:r>
              <w:rPr>
                <w:color w:val="auto"/>
              </w:rPr>
              <w:t>Rostered to Work (not required to work)</w:t>
            </w:r>
          </w:p>
        </w:tc>
        <w:tc>
          <w:tcPr>
            <w:tcW w:w="1667" w:type="pct"/>
          </w:tcPr>
          <w:p w14:paraId="45EA9FDC" w14:textId="2D18AA24" w:rsidR="00C849AF" w:rsidRDefault="00C849AF" w:rsidP="00C849AF">
            <w:pPr>
              <w:rPr>
                <w:color w:val="auto"/>
              </w:rPr>
            </w:pPr>
            <w:r>
              <w:rPr>
                <w:color w:val="auto"/>
              </w:rPr>
              <w:t>1 days ordinary pay at the rostered hours for that day</w:t>
            </w:r>
          </w:p>
        </w:tc>
        <w:tc>
          <w:tcPr>
            <w:tcW w:w="1666" w:type="pct"/>
          </w:tcPr>
          <w:p w14:paraId="5503A23F" w14:textId="2643E904" w:rsidR="00C849AF" w:rsidRDefault="00C849AF" w:rsidP="00C849AF">
            <w:pPr>
              <w:rPr>
                <w:color w:val="auto"/>
              </w:rPr>
            </w:pPr>
            <w:r>
              <w:rPr>
                <w:color w:val="auto"/>
              </w:rPr>
              <w:t>145.1</w:t>
            </w:r>
          </w:p>
        </w:tc>
      </w:tr>
      <w:tr w:rsidR="00C849AF" w:rsidRPr="00EE6556" w14:paraId="5E5ED0F8" w14:textId="77777777" w:rsidTr="004F20BF">
        <w:trPr>
          <w:trHeight w:val="261"/>
        </w:trPr>
        <w:tc>
          <w:tcPr>
            <w:tcW w:w="1667" w:type="pct"/>
          </w:tcPr>
          <w:p w14:paraId="3ED7F170" w14:textId="77777777" w:rsidR="00C849AF" w:rsidRPr="00EE6556" w:rsidRDefault="00C849AF" w:rsidP="00C849AF">
            <w:pPr>
              <w:rPr>
                <w:color w:val="auto"/>
              </w:rPr>
            </w:pPr>
            <w:r>
              <w:rPr>
                <w:color w:val="auto"/>
              </w:rPr>
              <w:t>Not Rostered to Work</w:t>
            </w:r>
          </w:p>
        </w:tc>
        <w:tc>
          <w:tcPr>
            <w:tcW w:w="1667" w:type="pct"/>
          </w:tcPr>
          <w:p w14:paraId="49512213" w14:textId="56D40506" w:rsidR="00996CCA" w:rsidRDefault="00996CCA" w:rsidP="00C849AF">
            <w:pPr>
              <w:rPr>
                <w:color w:val="auto"/>
                <w:u w:val="single"/>
              </w:rPr>
            </w:pPr>
            <w:r w:rsidRPr="00FF56E6">
              <w:rPr>
                <w:color w:val="auto"/>
                <w:u w:val="single"/>
              </w:rPr>
              <w:t>Weekdays &amp; Weekend PH (</w:t>
            </w:r>
            <w:r w:rsidR="001F4774">
              <w:rPr>
                <w:color w:val="auto"/>
                <w:u w:val="single"/>
              </w:rPr>
              <w:t>excl.</w:t>
            </w:r>
            <w:r w:rsidRPr="00FF56E6">
              <w:rPr>
                <w:color w:val="auto"/>
                <w:u w:val="single"/>
              </w:rPr>
              <w:t xml:space="preserve"> Easter Saturday)</w:t>
            </w:r>
          </w:p>
          <w:p w14:paraId="1A3339E5" w14:textId="77777777" w:rsidR="00996CCA" w:rsidRDefault="00996CCA" w:rsidP="00C849AF">
            <w:pPr>
              <w:rPr>
                <w:color w:val="auto"/>
                <w:u w:val="single"/>
              </w:rPr>
            </w:pPr>
          </w:p>
          <w:p w14:paraId="0953A9A0" w14:textId="48951429" w:rsidR="00C849AF" w:rsidRDefault="004F20BF" w:rsidP="00C849AF">
            <w:pPr>
              <w:rPr>
                <w:color w:val="auto"/>
              </w:rPr>
            </w:pPr>
            <w:r w:rsidRPr="004F20BF">
              <w:rPr>
                <w:color w:val="auto"/>
              </w:rPr>
              <w:t xml:space="preserve">No clear entitlement, to be used as a guide only. </w:t>
            </w:r>
            <w:r>
              <w:rPr>
                <w:color w:val="auto"/>
              </w:rPr>
              <w:br/>
            </w:r>
            <w:r>
              <w:rPr>
                <w:color w:val="auto"/>
              </w:rPr>
              <w:br/>
            </w:r>
            <w:r w:rsidRPr="004F20BF">
              <w:rPr>
                <w:color w:val="auto"/>
              </w:rPr>
              <w:t>Over the preceding 6 months if an employee has worked 50% or more of the days on which a particular Public Holiday falls, the employee shall be entitled to receive the "rostered off" benefit for that Public Holiday</w:t>
            </w:r>
            <w:r w:rsidR="00231AB0">
              <w:rPr>
                <w:color w:val="auto"/>
              </w:rPr>
              <w:t xml:space="preserve"> (150%)</w:t>
            </w:r>
          </w:p>
          <w:p w14:paraId="18319D41" w14:textId="77777777" w:rsidR="00BF0ADF" w:rsidRDefault="00BF0ADF" w:rsidP="00C849AF">
            <w:pPr>
              <w:rPr>
                <w:color w:val="auto"/>
              </w:rPr>
            </w:pPr>
          </w:p>
          <w:p w14:paraId="266FF011" w14:textId="43C328CF" w:rsidR="00272FB6" w:rsidRPr="002C7F1D" w:rsidRDefault="00272FB6" w:rsidP="00272FB6">
            <w:pPr>
              <w:rPr>
                <w:color w:val="auto"/>
              </w:rPr>
            </w:pPr>
            <w:r>
              <w:rPr>
                <w:color w:val="auto"/>
              </w:rPr>
              <w:t>No rostered off penalty applicable if the employee is</w:t>
            </w:r>
            <w:r w:rsidRPr="002C7F1D">
              <w:rPr>
                <w:color w:val="auto"/>
              </w:rPr>
              <w:t xml:space="preserve"> ordinarily not required to work on a Sunday or </w:t>
            </w:r>
          </w:p>
          <w:p w14:paraId="2F5971FA" w14:textId="77777777" w:rsidR="00272FB6" w:rsidRDefault="00272FB6" w:rsidP="00272FB6">
            <w:pPr>
              <w:rPr>
                <w:color w:val="auto"/>
              </w:rPr>
            </w:pPr>
            <w:r w:rsidRPr="002C7F1D">
              <w:rPr>
                <w:color w:val="auto"/>
              </w:rPr>
              <w:t>Saturday</w:t>
            </w:r>
            <w:r>
              <w:rPr>
                <w:color w:val="auto"/>
              </w:rPr>
              <w:t>.</w:t>
            </w:r>
          </w:p>
          <w:p w14:paraId="4C40FC2B" w14:textId="77777777" w:rsidR="00272FB6" w:rsidRDefault="00272FB6" w:rsidP="00C849AF">
            <w:pPr>
              <w:rPr>
                <w:color w:val="auto"/>
              </w:rPr>
            </w:pPr>
          </w:p>
          <w:p w14:paraId="426A9643" w14:textId="77777777" w:rsidR="00BF0ADF" w:rsidRPr="00197627" w:rsidRDefault="00BF0ADF" w:rsidP="00BF0ADF">
            <w:pPr>
              <w:rPr>
                <w:color w:val="auto"/>
                <w:u w:val="single"/>
              </w:rPr>
            </w:pPr>
            <w:r w:rsidRPr="00197627">
              <w:rPr>
                <w:color w:val="auto"/>
                <w:u w:val="single"/>
              </w:rPr>
              <w:t>Easter Saturday</w:t>
            </w:r>
            <w:r>
              <w:rPr>
                <w:color w:val="auto"/>
                <w:u w:val="single"/>
              </w:rPr>
              <w:t xml:space="preserve"> only</w:t>
            </w:r>
            <w:r w:rsidRPr="00197627">
              <w:rPr>
                <w:color w:val="auto"/>
                <w:u w:val="single"/>
              </w:rPr>
              <w:t>:</w:t>
            </w:r>
          </w:p>
          <w:p w14:paraId="7D563D29" w14:textId="0E136567" w:rsidR="00BF0ADF" w:rsidRPr="004F20BF" w:rsidRDefault="00BF0ADF" w:rsidP="00BF0ADF">
            <w:pPr>
              <w:rPr>
                <w:color w:val="auto"/>
              </w:rPr>
            </w:pPr>
            <w:r>
              <w:rPr>
                <w:color w:val="auto"/>
              </w:rPr>
              <w:t>Employees who work Monday to Friday only (must work every day) and don’t work on Easter Saturday are entitled to 1 days ordinary pay, or, with mutual consent, 1 day added to A/L balance or 1 day off in lieu</w:t>
            </w:r>
          </w:p>
        </w:tc>
        <w:tc>
          <w:tcPr>
            <w:tcW w:w="1666" w:type="pct"/>
          </w:tcPr>
          <w:p w14:paraId="21DF4562" w14:textId="77777777" w:rsidR="00C849AF" w:rsidRDefault="00C57494" w:rsidP="00C849AF">
            <w:pPr>
              <w:rPr>
                <w:color w:val="auto"/>
              </w:rPr>
            </w:pPr>
            <w:r>
              <w:rPr>
                <w:color w:val="auto"/>
              </w:rPr>
              <w:t>Silent</w:t>
            </w:r>
          </w:p>
          <w:p w14:paraId="6EAAECA8" w14:textId="77777777" w:rsidR="00BF0ADF" w:rsidRDefault="00BF0ADF" w:rsidP="00C849AF">
            <w:pPr>
              <w:rPr>
                <w:color w:val="auto"/>
              </w:rPr>
            </w:pPr>
          </w:p>
          <w:p w14:paraId="15C63F6D" w14:textId="77777777" w:rsidR="00BF0ADF" w:rsidRDefault="00BF0ADF" w:rsidP="00C849AF">
            <w:pPr>
              <w:rPr>
                <w:color w:val="auto"/>
              </w:rPr>
            </w:pPr>
          </w:p>
          <w:p w14:paraId="50269A09" w14:textId="77777777" w:rsidR="001F4774" w:rsidRDefault="001F4774" w:rsidP="00C849AF">
            <w:pPr>
              <w:rPr>
                <w:color w:val="auto"/>
              </w:rPr>
            </w:pPr>
          </w:p>
          <w:p w14:paraId="61A0D440" w14:textId="77777777" w:rsidR="001F4774" w:rsidRDefault="001F4774" w:rsidP="00C849AF">
            <w:pPr>
              <w:rPr>
                <w:color w:val="auto"/>
              </w:rPr>
            </w:pPr>
          </w:p>
          <w:p w14:paraId="5C1487FC" w14:textId="77777777" w:rsidR="001F4774" w:rsidRDefault="001F4774" w:rsidP="00C849AF">
            <w:pPr>
              <w:rPr>
                <w:color w:val="auto"/>
              </w:rPr>
            </w:pPr>
          </w:p>
          <w:p w14:paraId="2E3F1C7F" w14:textId="77777777" w:rsidR="001F4774" w:rsidRDefault="001F4774" w:rsidP="00C849AF">
            <w:pPr>
              <w:rPr>
                <w:color w:val="auto"/>
              </w:rPr>
            </w:pPr>
          </w:p>
          <w:p w14:paraId="3BF3D15E" w14:textId="77777777" w:rsidR="00BF0ADF" w:rsidRDefault="00BF0ADF" w:rsidP="00C849AF">
            <w:pPr>
              <w:rPr>
                <w:color w:val="auto"/>
              </w:rPr>
            </w:pPr>
          </w:p>
          <w:p w14:paraId="7299D0F7" w14:textId="77777777" w:rsidR="00BF0ADF" w:rsidRDefault="00BF0ADF" w:rsidP="00C849AF">
            <w:pPr>
              <w:rPr>
                <w:color w:val="auto"/>
              </w:rPr>
            </w:pPr>
          </w:p>
          <w:p w14:paraId="1E78F3BC" w14:textId="77777777" w:rsidR="00BF0ADF" w:rsidRDefault="00BF0ADF" w:rsidP="00C849AF">
            <w:pPr>
              <w:rPr>
                <w:color w:val="auto"/>
              </w:rPr>
            </w:pPr>
          </w:p>
          <w:p w14:paraId="61D34E3C" w14:textId="026D36EE" w:rsidR="00272FB6" w:rsidRDefault="00272FB6" w:rsidP="00C849AF">
            <w:pPr>
              <w:rPr>
                <w:color w:val="auto"/>
              </w:rPr>
            </w:pPr>
            <w:r>
              <w:rPr>
                <w:color w:val="auto"/>
              </w:rPr>
              <w:t>145.5(i)</w:t>
            </w:r>
          </w:p>
          <w:p w14:paraId="50BE4BBA" w14:textId="7C4091BA" w:rsidR="00BF0ADF" w:rsidRDefault="00272FB6" w:rsidP="00BF0ADF">
            <w:pPr>
              <w:rPr>
                <w:color w:val="auto"/>
              </w:rPr>
            </w:pPr>
            <w:r>
              <w:rPr>
                <w:color w:val="auto"/>
              </w:rPr>
              <w:br/>
            </w:r>
            <w:r>
              <w:rPr>
                <w:color w:val="auto"/>
              </w:rPr>
              <w:br/>
            </w:r>
            <w:r>
              <w:rPr>
                <w:color w:val="auto"/>
              </w:rPr>
              <w:br/>
            </w:r>
            <w:r w:rsidR="00BF0ADF">
              <w:rPr>
                <w:color w:val="auto"/>
              </w:rPr>
              <w:t>145.5(e)</w:t>
            </w:r>
          </w:p>
          <w:p w14:paraId="7075482D" w14:textId="6E8CA52B" w:rsidR="00BF0ADF" w:rsidRDefault="00BF0ADF" w:rsidP="00C849AF">
            <w:pPr>
              <w:rPr>
                <w:color w:val="auto"/>
              </w:rPr>
            </w:pPr>
          </w:p>
        </w:tc>
      </w:tr>
    </w:tbl>
    <w:p w14:paraId="654EC1C0" w14:textId="77777777" w:rsidR="00C0443C" w:rsidRDefault="00C0443C" w:rsidP="00C0443C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C0443C" w:rsidRPr="00EE6556" w14:paraId="6E4677B5" w14:textId="77777777" w:rsidTr="003846C5">
        <w:tc>
          <w:tcPr>
            <w:tcW w:w="1667" w:type="pct"/>
          </w:tcPr>
          <w:p w14:paraId="196BDC10" w14:textId="77777777" w:rsidR="00C0443C" w:rsidRPr="00C34EEA" w:rsidRDefault="00C0443C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Casual</w:t>
            </w:r>
          </w:p>
        </w:tc>
        <w:tc>
          <w:tcPr>
            <w:tcW w:w="1667" w:type="pct"/>
          </w:tcPr>
          <w:p w14:paraId="59E60836" w14:textId="77777777" w:rsidR="00C0443C" w:rsidRPr="009B1354" w:rsidRDefault="00C0443C" w:rsidP="003846C5">
            <w:pPr>
              <w:rPr>
                <w:b/>
                <w:bCs/>
                <w:color w:val="auto"/>
              </w:rPr>
            </w:pPr>
            <w:r w:rsidRPr="009B1354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68D5D482" w14:textId="77777777" w:rsidR="00C0443C" w:rsidRPr="00C50385" w:rsidRDefault="00C0443C" w:rsidP="003846C5">
            <w:pPr>
              <w:rPr>
                <w:b/>
                <w:bCs/>
                <w:color w:val="auto"/>
              </w:rPr>
            </w:pPr>
            <w:r w:rsidRPr="00C50385">
              <w:rPr>
                <w:b/>
                <w:bCs/>
                <w:color w:val="auto"/>
              </w:rPr>
              <w:t>Clause Ref.</w:t>
            </w:r>
          </w:p>
        </w:tc>
      </w:tr>
      <w:tr w:rsidR="00C0443C" w:rsidRPr="00EE6556" w14:paraId="3D775C63" w14:textId="77777777" w:rsidTr="003846C5">
        <w:tc>
          <w:tcPr>
            <w:tcW w:w="1667" w:type="pct"/>
          </w:tcPr>
          <w:p w14:paraId="206B5DF5" w14:textId="77777777" w:rsidR="00C0443C" w:rsidRPr="00EE6556" w:rsidRDefault="00C0443C" w:rsidP="003846C5">
            <w:pPr>
              <w:rPr>
                <w:color w:val="auto"/>
              </w:rPr>
            </w:pPr>
            <w:r>
              <w:rPr>
                <w:color w:val="auto"/>
              </w:rPr>
              <w:t xml:space="preserve">Rostered to Work </w:t>
            </w:r>
          </w:p>
        </w:tc>
        <w:tc>
          <w:tcPr>
            <w:tcW w:w="1667" w:type="pct"/>
          </w:tcPr>
          <w:p w14:paraId="0F7DD22F" w14:textId="77777777" w:rsidR="00C0443C" w:rsidRDefault="00C0443C" w:rsidP="003846C5">
            <w:pPr>
              <w:rPr>
                <w:color w:val="auto"/>
              </w:rPr>
            </w:pPr>
            <w:r w:rsidRPr="00C50385">
              <w:rPr>
                <w:color w:val="auto"/>
              </w:rPr>
              <w:t>2</w:t>
            </w:r>
            <w:r>
              <w:rPr>
                <w:color w:val="auto"/>
              </w:rPr>
              <w:t>50</w:t>
            </w:r>
            <w:r w:rsidRPr="00C50385">
              <w:rPr>
                <w:color w:val="auto"/>
              </w:rPr>
              <w:t xml:space="preserve">% </w:t>
            </w:r>
            <w:r>
              <w:rPr>
                <w:color w:val="auto"/>
              </w:rPr>
              <w:t>or 312.5% if it falls on a Saturday or Sunday</w:t>
            </w:r>
          </w:p>
          <w:p w14:paraId="52003594" w14:textId="642FFBB9" w:rsidR="00C35138" w:rsidRPr="00C50385" w:rsidRDefault="00C35138" w:rsidP="003846C5">
            <w:pPr>
              <w:rPr>
                <w:color w:val="auto"/>
              </w:rPr>
            </w:pPr>
          </w:p>
        </w:tc>
        <w:tc>
          <w:tcPr>
            <w:tcW w:w="1666" w:type="pct"/>
          </w:tcPr>
          <w:p w14:paraId="6D1443BB" w14:textId="1EA70157" w:rsidR="00C0443C" w:rsidRPr="00C50385" w:rsidRDefault="00136A6B" w:rsidP="003846C5">
            <w:pPr>
              <w:rPr>
                <w:color w:val="auto"/>
              </w:rPr>
            </w:pPr>
            <w:r>
              <w:rPr>
                <w:color w:val="auto"/>
              </w:rPr>
              <w:t>145.4</w:t>
            </w:r>
          </w:p>
        </w:tc>
      </w:tr>
      <w:tr w:rsidR="00C0443C" w:rsidRPr="00EE6556" w14:paraId="142453CA" w14:textId="77777777" w:rsidTr="003846C5">
        <w:trPr>
          <w:trHeight w:val="565"/>
        </w:trPr>
        <w:tc>
          <w:tcPr>
            <w:tcW w:w="1667" w:type="pct"/>
          </w:tcPr>
          <w:p w14:paraId="27201AC2" w14:textId="77777777" w:rsidR="00C0443C" w:rsidRPr="00EE6556" w:rsidRDefault="00C0443C" w:rsidP="003846C5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>Not Rostered to Work</w:t>
            </w:r>
          </w:p>
        </w:tc>
        <w:tc>
          <w:tcPr>
            <w:tcW w:w="1667" w:type="pct"/>
          </w:tcPr>
          <w:p w14:paraId="15AF4152" w14:textId="77777777" w:rsidR="00C0443C" w:rsidRPr="00E33BB8" w:rsidRDefault="00C0443C" w:rsidP="003846C5">
            <w:pPr>
              <w:rPr>
                <w:i/>
                <w:color w:val="auto"/>
                <w:highlight w:val="yellow"/>
              </w:rPr>
            </w:pPr>
            <w:r w:rsidRPr="006B60E1">
              <w:rPr>
                <w:color w:val="auto"/>
              </w:rPr>
              <w:t>No rostered off benefit unless they are required to work on that day</w:t>
            </w:r>
          </w:p>
        </w:tc>
        <w:tc>
          <w:tcPr>
            <w:tcW w:w="1666" w:type="pct"/>
          </w:tcPr>
          <w:p w14:paraId="7F69AD25" w14:textId="61849EE2" w:rsidR="00C0443C" w:rsidRDefault="00ED3471" w:rsidP="003846C5">
            <w:pPr>
              <w:rPr>
                <w:color w:val="auto"/>
              </w:rPr>
            </w:pPr>
            <w:r>
              <w:rPr>
                <w:color w:val="auto"/>
              </w:rPr>
              <w:t>Silent</w:t>
            </w:r>
          </w:p>
        </w:tc>
      </w:tr>
    </w:tbl>
    <w:p w14:paraId="4C83847E" w14:textId="77777777" w:rsidR="00C50C81" w:rsidRDefault="00C50C81" w:rsidP="00180E1E">
      <w:pPr>
        <w:sectPr w:rsidR="00C50C81" w:rsidSect="003404C7">
          <w:pgSz w:w="15840" w:h="12240" w:orient="landscape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bookmarkStart w:id="5" w:name="_Hlk156306454"/>
    </w:p>
    <w:p w14:paraId="15398832" w14:textId="151ADFAE" w:rsidR="00F129E4" w:rsidRDefault="00F129E4" w:rsidP="00F129E4">
      <w:pPr>
        <w:pStyle w:val="Heading1"/>
        <w:rPr>
          <w:color w:val="B22600" w:themeColor="accent6"/>
        </w:rPr>
      </w:pPr>
      <w:r>
        <w:rPr>
          <w:color w:val="B22600" w:themeColor="accent6"/>
        </w:rPr>
        <w:lastRenderedPageBreak/>
        <w:t xml:space="preserve">Health and allied services </w:t>
      </w:r>
    </w:p>
    <w:p w14:paraId="79DB6A54" w14:textId="59044E37" w:rsidR="00F129E4" w:rsidRPr="00AC7EF1" w:rsidRDefault="00F129E4" w:rsidP="00F129E4">
      <w:pPr>
        <w:pStyle w:val="Heading1"/>
        <w:rPr>
          <w:color w:val="B22600" w:themeColor="accent6"/>
        </w:rPr>
      </w:pPr>
      <w:r w:rsidRPr="00AC7EF1">
        <w:rPr>
          <w:color w:val="B22600" w:themeColor="accent6"/>
        </w:rPr>
        <w:t>working on a public holiday</w:t>
      </w:r>
    </w:p>
    <w:p w14:paraId="718B1BA3" w14:textId="77777777" w:rsidR="00F129E4" w:rsidRDefault="00F129E4" w:rsidP="00F129E4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00B037A0" w14:textId="0B6948A7" w:rsidR="00F129E4" w:rsidRDefault="00D13A17" w:rsidP="00F129E4">
      <w:r w:rsidRPr="00D54E9C">
        <w:rPr>
          <w:noProof/>
        </w:rPr>
        <w:drawing>
          <wp:inline distT="0" distB="0" distL="0" distR="0" wp14:anchorId="6114E7E9" wp14:editId="5E39181D">
            <wp:extent cx="5571067" cy="5498950"/>
            <wp:effectExtent l="0" t="0" r="0" b="6985"/>
            <wp:docPr id="231046355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46355" name="Picture 1" descr="A paper with text on i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7111" cy="551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AEE6" w14:textId="2EC849A7" w:rsidR="00F129E4" w:rsidRDefault="00AA2477" w:rsidP="00F129E4">
      <w:pPr>
        <w:pStyle w:val="Heading1"/>
        <w:rPr>
          <w:color w:val="B22600" w:themeColor="accent6"/>
        </w:rPr>
      </w:pPr>
      <w:r w:rsidRPr="00575F0B">
        <w:rPr>
          <w:noProof/>
        </w:rPr>
        <w:lastRenderedPageBreak/>
        <w:drawing>
          <wp:inline distT="0" distB="0" distL="0" distR="0" wp14:anchorId="54BE498F" wp14:editId="0839883C">
            <wp:extent cx="5359400" cy="1801404"/>
            <wp:effectExtent l="0" t="0" r="0" b="8890"/>
            <wp:docPr id="1662781910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81910" name="Picture 1" descr="A white text on a white background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0920" cy="18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29B74" w14:textId="177A9F57" w:rsidR="00F129E4" w:rsidRPr="004410D3" w:rsidRDefault="00F129E4" w:rsidP="00F129E4"/>
    <w:p w14:paraId="14C28237" w14:textId="69950E39" w:rsidR="00F129E4" w:rsidRDefault="00F129E4" w:rsidP="00F129E4">
      <w:pPr>
        <w:rPr>
          <w:rFonts w:eastAsiaTheme="majorEastAsia" w:cs="Times New Roman (Headings CS)"/>
          <w:b/>
          <w:caps/>
          <w:color w:val="B22600" w:themeColor="accent6"/>
          <w:sz w:val="30"/>
          <w:szCs w:val="30"/>
        </w:rPr>
      </w:pPr>
    </w:p>
    <w:p w14:paraId="51074C56" w14:textId="77777777" w:rsidR="00D44950" w:rsidRDefault="00D44950" w:rsidP="00F129E4">
      <w:pPr>
        <w:pStyle w:val="Heading1"/>
        <w:rPr>
          <w:color w:val="B22600" w:themeColor="accent6"/>
        </w:rPr>
      </w:pPr>
    </w:p>
    <w:p w14:paraId="7E732816" w14:textId="77777777" w:rsidR="00D44950" w:rsidRDefault="00D44950" w:rsidP="00F129E4">
      <w:pPr>
        <w:pStyle w:val="Heading1"/>
        <w:rPr>
          <w:color w:val="B22600" w:themeColor="accent6"/>
        </w:rPr>
      </w:pPr>
    </w:p>
    <w:p w14:paraId="7FB619DB" w14:textId="77777777" w:rsidR="00D44950" w:rsidRDefault="00D44950" w:rsidP="00F129E4">
      <w:pPr>
        <w:pStyle w:val="Heading1"/>
        <w:rPr>
          <w:color w:val="B22600" w:themeColor="accent6"/>
        </w:rPr>
      </w:pPr>
    </w:p>
    <w:p w14:paraId="25E77124" w14:textId="77777777" w:rsidR="00D44950" w:rsidRDefault="00D44950" w:rsidP="00F129E4">
      <w:pPr>
        <w:pStyle w:val="Heading1"/>
        <w:rPr>
          <w:color w:val="B22600" w:themeColor="accent6"/>
        </w:rPr>
      </w:pPr>
    </w:p>
    <w:p w14:paraId="1562F0F8" w14:textId="77777777" w:rsidR="00D44950" w:rsidRDefault="00D44950" w:rsidP="00F129E4">
      <w:pPr>
        <w:pStyle w:val="Heading1"/>
        <w:rPr>
          <w:color w:val="B22600" w:themeColor="accent6"/>
        </w:rPr>
      </w:pPr>
    </w:p>
    <w:p w14:paraId="4B39B133" w14:textId="77777777" w:rsidR="00D44950" w:rsidRDefault="00D44950" w:rsidP="00F129E4">
      <w:pPr>
        <w:pStyle w:val="Heading1"/>
        <w:rPr>
          <w:color w:val="B22600" w:themeColor="accent6"/>
        </w:rPr>
      </w:pPr>
    </w:p>
    <w:p w14:paraId="780930DB" w14:textId="77777777" w:rsidR="00D44950" w:rsidRDefault="00D44950" w:rsidP="00F129E4">
      <w:pPr>
        <w:pStyle w:val="Heading1"/>
        <w:rPr>
          <w:color w:val="B22600" w:themeColor="accent6"/>
        </w:rPr>
      </w:pPr>
    </w:p>
    <w:p w14:paraId="1F23439C" w14:textId="77777777" w:rsidR="00D44950" w:rsidRDefault="00D44950" w:rsidP="00D44950"/>
    <w:p w14:paraId="4BDBF080" w14:textId="77777777" w:rsidR="00D44950" w:rsidRPr="00D44950" w:rsidRDefault="00D44950" w:rsidP="00D44950"/>
    <w:p w14:paraId="4ABF90C7" w14:textId="77777777" w:rsidR="001B25ED" w:rsidRDefault="001B25ED" w:rsidP="00F129E4">
      <w:pPr>
        <w:pStyle w:val="Heading1"/>
        <w:rPr>
          <w:color w:val="B22600" w:themeColor="accent6"/>
        </w:rPr>
      </w:pPr>
    </w:p>
    <w:p w14:paraId="10474474" w14:textId="77777777" w:rsidR="001B25ED" w:rsidRPr="001B25ED" w:rsidRDefault="001B25ED" w:rsidP="001B25ED"/>
    <w:p w14:paraId="050A3FFE" w14:textId="1787AB33" w:rsidR="00F129E4" w:rsidRPr="00EF19D5" w:rsidRDefault="00F129E4" w:rsidP="00F129E4">
      <w:pPr>
        <w:pStyle w:val="Heading1"/>
        <w:rPr>
          <w:color w:val="B22600" w:themeColor="accent6"/>
        </w:rPr>
      </w:pPr>
      <w:r w:rsidRPr="00EF19D5">
        <w:rPr>
          <w:color w:val="B22600" w:themeColor="accent6"/>
        </w:rPr>
        <w:lastRenderedPageBreak/>
        <w:t>not working on a public holiday – FULL TIME</w:t>
      </w:r>
    </w:p>
    <w:p w14:paraId="754595BD" w14:textId="77777777" w:rsidR="00F129E4" w:rsidRDefault="00F129E4" w:rsidP="00F129E4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098E62C8" w14:textId="77777777" w:rsidR="00F129E4" w:rsidRDefault="00F129E4" w:rsidP="00F129E4">
      <w:pPr>
        <w:rPr>
          <w:i/>
          <w:iCs/>
          <w:color w:val="auto"/>
        </w:rPr>
      </w:pPr>
      <w:r w:rsidRPr="0073605C">
        <w:rPr>
          <w:i/>
          <w:iCs/>
          <w:color w:val="auto"/>
        </w:rPr>
        <w:t>Note</w:t>
      </w:r>
      <w:r>
        <w:rPr>
          <w:i/>
          <w:iCs/>
          <w:color w:val="auto"/>
        </w:rPr>
        <w:t xml:space="preserve">: The definition of Actual Day and Other Day can be found </w:t>
      </w:r>
      <w:r w:rsidRPr="00360588">
        <w:rPr>
          <w:i/>
          <w:iCs/>
          <w:color w:val="auto"/>
        </w:rPr>
        <w:t xml:space="preserve">summarised </w:t>
      </w:r>
      <w:r>
        <w:rPr>
          <w:i/>
          <w:iCs/>
          <w:color w:val="auto"/>
        </w:rPr>
        <w:t>below under Additional Rules – Public Holidays falling on a Weekend</w:t>
      </w:r>
    </w:p>
    <w:p w14:paraId="40C3A13A" w14:textId="78CF3192" w:rsidR="00EB4AFC" w:rsidRDefault="00B90B46" w:rsidP="00F129E4">
      <w:pPr>
        <w:rPr>
          <w:i/>
          <w:iCs/>
          <w:color w:val="auto"/>
        </w:rPr>
      </w:pPr>
      <w:r w:rsidRPr="00D54E9C">
        <w:rPr>
          <w:noProof/>
        </w:rPr>
        <w:drawing>
          <wp:inline distT="0" distB="0" distL="0" distR="0" wp14:anchorId="3FADB822" wp14:editId="03A3BDC8">
            <wp:extent cx="5746750" cy="5672358"/>
            <wp:effectExtent l="0" t="0" r="6350" b="5080"/>
            <wp:docPr id="963710976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46355" name="Picture 1" descr="A paper with text on i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8786" cy="569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EDC0" w14:textId="0D2292FA" w:rsidR="00EB4AFC" w:rsidRPr="0073605C" w:rsidRDefault="00EB4AFC" w:rsidP="00F129E4">
      <w:pPr>
        <w:rPr>
          <w:i/>
          <w:iCs/>
          <w:color w:val="auto"/>
        </w:rPr>
      </w:pPr>
      <w:r w:rsidRPr="00711AC6">
        <w:rPr>
          <w:noProof/>
        </w:rPr>
        <w:drawing>
          <wp:inline distT="0" distB="0" distL="0" distR="0" wp14:anchorId="026D4B74" wp14:editId="21CB360C">
            <wp:extent cx="5937250" cy="721164"/>
            <wp:effectExtent l="0" t="0" r="0" b="3175"/>
            <wp:docPr id="1512537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3751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5639" cy="7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3F32" w14:textId="77777777" w:rsidR="00F129E4" w:rsidRDefault="00F129E4" w:rsidP="00F129E4">
      <w:r>
        <w:br w:type="page"/>
      </w:r>
    </w:p>
    <w:p w14:paraId="29F02294" w14:textId="77777777" w:rsidR="00F129E4" w:rsidRPr="00EF19D5" w:rsidRDefault="00F129E4" w:rsidP="00F129E4">
      <w:pPr>
        <w:pStyle w:val="Heading1"/>
        <w:rPr>
          <w:color w:val="B22600" w:themeColor="accent6"/>
        </w:rPr>
      </w:pPr>
      <w:r w:rsidRPr="00EF19D5">
        <w:rPr>
          <w:color w:val="B22600" w:themeColor="accent6"/>
        </w:rPr>
        <w:lastRenderedPageBreak/>
        <w:t xml:space="preserve">not working on a public holiday – </w:t>
      </w:r>
      <w:r>
        <w:rPr>
          <w:color w:val="B22600" w:themeColor="accent6"/>
        </w:rPr>
        <w:t>Part TIME</w:t>
      </w:r>
    </w:p>
    <w:p w14:paraId="7C6B5131" w14:textId="4F123EA1" w:rsidR="00F129E4" w:rsidRDefault="00F129E4" w:rsidP="00F129E4">
      <w:pPr>
        <w:rPr>
          <w:i/>
          <w:iCs/>
          <w:color w:val="FF0000"/>
        </w:rPr>
      </w:pPr>
      <w:r>
        <w:rPr>
          <w:i/>
          <w:iCs/>
          <w:color w:val="FF0000"/>
        </w:rPr>
        <w:t xml:space="preserve"> </w:t>
      </w:r>
    </w:p>
    <w:p w14:paraId="3C16C54E" w14:textId="4441223D" w:rsidR="00F129E4" w:rsidRPr="004961C8" w:rsidRDefault="00B11047" w:rsidP="00F129E4">
      <w:pPr>
        <w:rPr>
          <w:i/>
          <w:iCs/>
          <w:color w:val="FF0000"/>
        </w:rPr>
      </w:pPr>
      <w:r w:rsidRPr="00294FB2">
        <w:rPr>
          <w:noProof/>
        </w:rPr>
        <w:drawing>
          <wp:inline distT="0" distB="0" distL="0" distR="0" wp14:anchorId="11CB59CD" wp14:editId="21F9DA59">
            <wp:extent cx="5047682" cy="3162300"/>
            <wp:effectExtent l="0" t="0" r="635" b="0"/>
            <wp:docPr id="1132063150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63150" name="Picture 1" descr="A screenshot of a documen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8266" cy="3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0898" w14:textId="77777777" w:rsidR="00F129E4" w:rsidRDefault="00F129E4" w:rsidP="00F129E4">
      <w:pPr>
        <w:pStyle w:val="Heading1"/>
        <w:rPr>
          <w:color w:val="B22600" w:themeColor="accent6"/>
        </w:rPr>
      </w:pPr>
    </w:p>
    <w:p w14:paraId="0D027F19" w14:textId="77777777" w:rsidR="00F129E4" w:rsidRDefault="00F129E4" w:rsidP="00F129E4">
      <w:pPr>
        <w:pStyle w:val="Heading1"/>
        <w:rPr>
          <w:color w:val="B22600" w:themeColor="accent6"/>
        </w:rPr>
      </w:pPr>
    </w:p>
    <w:p w14:paraId="1F6D1956" w14:textId="77777777" w:rsidR="00F129E4" w:rsidRDefault="00F129E4" w:rsidP="00F129E4">
      <w:pPr>
        <w:pStyle w:val="Heading1"/>
        <w:rPr>
          <w:color w:val="B22600" w:themeColor="accent6"/>
        </w:rPr>
      </w:pPr>
    </w:p>
    <w:p w14:paraId="3771C62B" w14:textId="77777777" w:rsidR="00F129E4" w:rsidRDefault="00F129E4" w:rsidP="00F129E4">
      <w:pPr>
        <w:pStyle w:val="Heading1"/>
        <w:rPr>
          <w:color w:val="B22600" w:themeColor="accent6"/>
        </w:rPr>
      </w:pPr>
    </w:p>
    <w:p w14:paraId="22CC35DE" w14:textId="77777777" w:rsidR="00F129E4" w:rsidRDefault="00F129E4" w:rsidP="00F129E4">
      <w:pPr>
        <w:pStyle w:val="Heading1"/>
        <w:rPr>
          <w:color w:val="B22600" w:themeColor="accent6"/>
        </w:rPr>
      </w:pPr>
    </w:p>
    <w:p w14:paraId="0F3B3BC0" w14:textId="77777777" w:rsidR="00F129E4" w:rsidRDefault="00F129E4" w:rsidP="00F129E4">
      <w:pPr>
        <w:rPr>
          <w:rFonts w:eastAsiaTheme="majorEastAsia" w:cs="Times New Roman (Headings CS)"/>
          <w:b/>
          <w:caps/>
          <w:color w:val="B22600" w:themeColor="accent6"/>
          <w:sz w:val="30"/>
          <w:szCs w:val="30"/>
        </w:rPr>
      </w:pPr>
      <w:r>
        <w:rPr>
          <w:color w:val="B22600" w:themeColor="accent6"/>
        </w:rPr>
        <w:br w:type="page"/>
      </w:r>
    </w:p>
    <w:p w14:paraId="6E6FEDC5" w14:textId="77777777" w:rsidR="00F129E4" w:rsidRPr="004C2BEA" w:rsidRDefault="00F129E4" w:rsidP="00F129E4">
      <w:pPr>
        <w:pStyle w:val="Heading1"/>
        <w:rPr>
          <w:color w:val="B22600" w:themeColor="accent6"/>
        </w:rPr>
      </w:pPr>
      <w:r w:rsidRPr="004C2BEA">
        <w:rPr>
          <w:color w:val="B22600" w:themeColor="accent6"/>
        </w:rPr>
        <w:lastRenderedPageBreak/>
        <w:t>additional rules – public holidays falling on weekend</w:t>
      </w:r>
    </w:p>
    <w:p w14:paraId="5701812C" w14:textId="77777777" w:rsidR="00F129E4" w:rsidRDefault="00F129E4" w:rsidP="00F129E4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6FC55052" w14:textId="3ABDC974" w:rsidR="00F129E4" w:rsidRPr="00F3786B" w:rsidRDefault="00AE3A45" w:rsidP="00F129E4">
      <w:pPr>
        <w:rPr>
          <w:i/>
          <w:iCs/>
          <w:color w:val="FF0000"/>
        </w:rPr>
      </w:pPr>
      <w:r w:rsidRPr="00F3786B">
        <w:rPr>
          <w:i/>
          <w:iCs/>
          <w:color w:val="FF0000"/>
        </w:rPr>
        <w:t xml:space="preserve">Please refer to </w:t>
      </w:r>
      <w:r w:rsidR="00F3786B" w:rsidRPr="00F3786B">
        <w:rPr>
          <w:i/>
          <w:iCs/>
          <w:color w:val="FF0000"/>
        </w:rPr>
        <w:t>working on a public holiday above. Sub-clause 197.6 and 197.7</w:t>
      </w:r>
    </w:p>
    <w:p w14:paraId="7FA743BC" w14:textId="77777777" w:rsidR="00F129E4" w:rsidRPr="009171FB" w:rsidRDefault="00F129E4" w:rsidP="00F129E4">
      <w:pPr>
        <w:pStyle w:val="Heading1"/>
        <w:rPr>
          <w:color w:val="B22600" w:themeColor="accent6"/>
        </w:rPr>
      </w:pPr>
      <w:r w:rsidRPr="00554361">
        <w:rPr>
          <w:color w:val="B22600" w:themeColor="accent6"/>
        </w:rPr>
        <w:t>additional rules – other leave on public holidays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129E4" w:rsidRPr="00EE6556" w14:paraId="302114FE" w14:textId="77777777" w:rsidTr="003846C5">
        <w:tc>
          <w:tcPr>
            <w:tcW w:w="5395" w:type="dxa"/>
          </w:tcPr>
          <w:p w14:paraId="4EDE7D81" w14:textId="77777777" w:rsidR="00F129E4" w:rsidRPr="00C34EEA" w:rsidRDefault="00F129E4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Leave Type</w:t>
            </w:r>
          </w:p>
        </w:tc>
        <w:tc>
          <w:tcPr>
            <w:tcW w:w="5395" w:type="dxa"/>
          </w:tcPr>
          <w:p w14:paraId="4881A198" w14:textId="77777777" w:rsidR="00F129E4" w:rsidRPr="007926CE" w:rsidRDefault="00F129E4" w:rsidP="003846C5">
            <w:pPr>
              <w:rPr>
                <w:b/>
                <w:bCs/>
                <w:color w:val="auto"/>
              </w:rPr>
            </w:pPr>
            <w:r w:rsidRPr="007926CE">
              <w:rPr>
                <w:b/>
                <w:bCs/>
                <w:color w:val="auto"/>
              </w:rPr>
              <w:t>Impact of taking leave on a Public Holiday</w:t>
            </w:r>
          </w:p>
        </w:tc>
      </w:tr>
      <w:tr w:rsidR="00F129E4" w:rsidRPr="00EE6556" w14:paraId="1199A15D" w14:textId="77777777" w:rsidTr="003846C5">
        <w:tc>
          <w:tcPr>
            <w:tcW w:w="5395" w:type="dxa"/>
          </w:tcPr>
          <w:p w14:paraId="002F26C6" w14:textId="77777777" w:rsidR="00F129E4" w:rsidRPr="00453845" w:rsidRDefault="00F129E4" w:rsidP="003846C5">
            <w:pPr>
              <w:rPr>
                <w:color w:val="auto"/>
              </w:rPr>
            </w:pPr>
            <w:r w:rsidRPr="00453845">
              <w:rPr>
                <w:color w:val="auto"/>
              </w:rPr>
              <w:t>Annual Leave</w:t>
            </w:r>
          </w:p>
        </w:tc>
        <w:tc>
          <w:tcPr>
            <w:tcW w:w="5395" w:type="dxa"/>
          </w:tcPr>
          <w:p w14:paraId="2BEF2CE2" w14:textId="2DEFCE03" w:rsidR="00F129E4" w:rsidRPr="009C0950" w:rsidRDefault="00FF040A" w:rsidP="003846C5">
            <w:pPr>
              <w:rPr>
                <w:color w:val="auto"/>
              </w:rPr>
            </w:pPr>
            <w:r w:rsidRPr="005435CA">
              <w:rPr>
                <w:color w:val="auto"/>
              </w:rPr>
              <w:t xml:space="preserve">Where a public holiday occurs during a period when an Employee is on annual leave, the Employee is taken not to be on annual leave on that public holiday </w:t>
            </w:r>
            <w:r w:rsidR="00F129E4" w:rsidRPr="005435CA">
              <w:rPr>
                <w:color w:val="auto"/>
              </w:rPr>
              <w:t xml:space="preserve">– see sub-clause </w:t>
            </w:r>
            <w:r w:rsidRPr="005435CA">
              <w:rPr>
                <w:color w:val="auto"/>
              </w:rPr>
              <w:t>195.3</w:t>
            </w:r>
          </w:p>
        </w:tc>
      </w:tr>
      <w:tr w:rsidR="00F129E4" w:rsidRPr="00EE6556" w14:paraId="6146C007" w14:textId="77777777" w:rsidTr="003846C5">
        <w:tc>
          <w:tcPr>
            <w:tcW w:w="5395" w:type="dxa"/>
          </w:tcPr>
          <w:p w14:paraId="4DD024AE" w14:textId="77777777" w:rsidR="00F129E4" w:rsidRPr="00EE6556" w:rsidRDefault="00F129E4" w:rsidP="003846C5">
            <w:pPr>
              <w:rPr>
                <w:color w:val="auto"/>
              </w:rPr>
            </w:pPr>
            <w:r>
              <w:rPr>
                <w:color w:val="auto"/>
              </w:rPr>
              <w:t>Personal Leave</w:t>
            </w:r>
          </w:p>
        </w:tc>
        <w:tc>
          <w:tcPr>
            <w:tcW w:w="5395" w:type="dxa"/>
          </w:tcPr>
          <w:p w14:paraId="451C1462" w14:textId="0AA05DA0" w:rsidR="00F129E4" w:rsidRPr="009C0950" w:rsidRDefault="00674F21" w:rsidP="003846C5">
            <w:pPr>
              <w:rPr>
                <w:color w:val="auto"/>
              </w:rPr>
            </w:pPr>
            <w:r w:rsidRPr="005435CA">
              <w:rPr>
                <w:color w:val="auto"/>
              </w:rPr>
              <w:t>If the period during which an Employee takes paid personal leave includes a day or part-day that is a public holiday in the place where the Employee is based for work purposes, the Employee is taken not to be on paid personal leave on that public holiday</w:t>
            </w:r>
            <w:r w:rsidR="00F129E4" w:rsidRPr="005435CA">
              <w:rPr>
                <w:color w:val="auto"/>
              </w:rPr>
              <w:t>–</w:t>
            </w:r>
            <w:r w:rsidR="00F129E4" w:rsidRPr="009C0950">
              <w:rPr>
                <w:color w:val="auto"/>
              </w:rPr>
              <w:t xml:space="preserve"> see subclause </w:t>
            </w:r>
            <w:r>
              <w:rPr>
                <w:color w:val="auto"/>
              </w:rPr>
              <w:t>196.8</w:t>
            </w:r>
          </w:p>
        </w:tc>
      </w:tr>
      <w:tr w:rsidR="00F129E4" w:rsidRPr="00EE6556" w14:paraId="5ED672A9" w14:textId="77777777" w:rsidTr="003846C5">
        <w:tc>
          <w:tcPr>
            <w:tcW w:w="5395" w:type="dxa"/>
          </w:tcPr>
          <w:p w14:paraId="7241B0DF" w14:textId="77777777" w:rsidR="00F129E4" w:rsidRPr="00EE6556" w:rsidRDefault="00F129E4" w:rsidP="003846C5">
            <w:pPr>
              <w:rPr>
                <w:color w:val="auto"/>
              </w:rPr>
            </w:pPr>
            <w:r>
              <w:rPr>
                <w:color w:val="auto"/>
              </w:rPr>
              <w:t>Long Service Leave</w:t>
            </w:r>
          </w:p>
        </w:tc>
        <w:tc>
          <w:tcPr>
            <w:tcW w:w="5395" w:type="dxa"/>
          </w:tcPr>
          <w:p w14:paraId="5D2B3D2B" w14:textId="16FE8C6C" w:rsidR="00F129E4" w:rsidRPr="001422EA" w:rsidRDefault="00F129E4" w:rsidP="003846C5">
            <w:pPr>
              <w:rPr>
                <w:color w:val="auto"/>
              </w:rPr>
            </w:pPr>
            <w:r w:rsidRPr="00987CE1">
              <w:rPr>
                <w:color w:val="auto"/>
              </w:rPr>
              <w:t xml:space="preserve">Long service leave is inclusive of (not additional to) Public Holidays that occur during the relevant period of leave </w:t>
            </w:r>
            <w:r w:rsidR="00291C13">
              <w:rPr>
                <w:color w:val="auto"/>
              </w:rPr>
              <w:t>-Silent</w:t>
            </w:r>
          </w:p>
        </w:tc>
      </w:tr>
      <w:tr w:rsidR="00F129E4" w:rsidRPr="00EE6556" w14:paraId="71742D09" w14:textId="77777777" w:rsidTr="003846C5">
        <w:tc>
          <w:tcPr>
            <w:tcW w:w="5395" w:type="dxa"/>
          </w:tcPr>
          <w:p w14:paraId="63F9A7A4" w14:textId="77777777" w:rsidR="00F129E4" w:rsidRDefault="00F129E4" w:rsidP="003846C5">
            <w:pPr>
              <w:rPr>
                <w:color w:val="auto"/>
              </w:rPr>
            </w:pPr>
            <w:r>
              <w:rPr>
                <w:color w:val="auto"/>
              </w:rPr>
              <w:t>Paid Parental Leave</w:t>
            </w:r>
          </w:p>
        </w:tc>
        <w:tc>
          <w:tcPr>
            <w:tcW w:w="5395" w:type="dxa"/>
          </w:tcPr>
          <w:p w14:paraId="7BA12E25" w14:textId="77777777" w:rsidR="00F129E4" w:rsidRPr="009171FB" w:rsidRDefault="00F129E4" w:rsidP="003846C5">
            <w:pPr>
              <w:rPr>
                <w:rFonts w:ascii="Gill Sans MT" w:eastAsia="Gill Sans MT" w:hAnsi="Gill Sans MT" w:cs="Gill Sans MT"/>
                <w:color w:val="auto"/>
              </w:rPr>
            </w:pPr>
            <w:r w:rsidRPr="009171FB">
              <w:rPr>
                <w:rFonts w:ascii="Gill Sans MT" w:eastAsia="Gill Sans MT" w:hAnsi="Gill Sans MT" w:cs="Gill Sans MT"/>
                <w:color w:val="auto"/>
              </w:rPr>
              <w:t>An Employee on Paid Parental Leave when a public holiday occurs does not receive a public holiday entitlement, nor does it extend the Paid Parental Leave period</w:t>
            </w:r>
          </w:p>
        </w:tc>
      </w:tr>
      <w:tr w:rsidR="00F129E4" w:rsidRPr="00EE6556" w14:paraId="2CC323EF" w14:textId="77777777" w:rsidTr="003846C5">
        <w:tc>
          <w:tcPr>
            <w:tcW w:w="5395" w:type="dxa"/>
          </w:tcPr>
          <w:p w14:paraId="10F0AC2E" w14:textId="77777777" w:rsidR="00F129E4" w:rsidRDefault="00F129E4" w:rsidP="003846C5">
            <w:pPr>
              <w:rPr>
                <w:color w:val="auto"/>
              </w:rPr>
            </w:pPr>
            <w:r>
              <w:rPr>
                <w:color w:val="auto"/>
              </w:rPr>
              <w:t>Unpaid Leave</w:t>
            </w:r>
          </w:p>
        </w:tc>
        <w:tc>
          <w:tcPr>
            <w:tcW w:w="5395" w:type="dxa"/>
          </w:tcPr>
          <w:p w14:paraId="7C0A2890" w14:textId="77777777" w:rsidR="00F129E4" w:rsidRPr="009171FB" w:rsidRDefault="00F129E4" w:rsidP="003846C5">
            <w:pPr>
              <w:rPr>
                <w:rFonts w:ascii="Gill Sans MT" w:eastAsia="Gill Sans MT" w:hAnsi="Gill Sans MT" w:cs="Gill Sans MT"/>
                <w:color w:val="auto"/>
              </w:rPr>
            </w:pPr>
            <w:r w:rsidRPr="009171FB">
              <w:rPr>
                <w:rFonts w:ascii="Gill Sans MT" w:eastAsia="Gill Sans MT" w:hAnsi="Gill Sans MT" w:cs="Gill Sans MT"/>
                <w:color w:val="auto"/>
              </w:rPr>
              <w:t>If an employee is on Unpaid Leave when a Public Holiday occurs, the employee does not receive a public holiday entitlement.</w:t>
            </w:r>
          </w:p>
        </w:tc>
      </w:tr>
    </w:tbl>
    <w:p w14:paraId="554658F8" w14:textId="47D5744D" w:rsidR="00F129E4" w:rsidRPr="009502BE" w:rsidRDefault="00F129E4" w:rsidP="00F129E4">
      <w:pPr>
        <w:pStyle w:val="Heading1"/>
        <w:rPr>
          <w:color w:val="B22600" w:themeColor="accent6"/>
        </w:rPr>
      </w:pPr>
      <w:r w:rsidRPr="009502BE">
        <w:rPr>
          <w:color w:val="B22600" w:themeColor="accent6"/>
        </w:rPr>
        <w:t>additional rules – recall on public holiday</w:t>
      </w:r>
      <w:r>
        <w:rPr>
          <w:color w:val="B22600" w:themeColor="accent6"/>
        </w:rPr>
        <w:t xml:space="preserve"> </w:t>
      </w:r>
    </w:p>
    <w:p w14:paraId="06D0176F" w14:textId="77777777" w:rsidR="00F129E4" w:rsidRDefault="00F129E4" w:rsidP="00F129E4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781FC208" w14:textId="5BB3C03E" w:rsidR="00F129E4" w:rsidRPr="002634BC" w:rsidRDefault="00F129E4" w:rsidP="00F129E4">
      <w:pPr>
        <w:rPr>
          <w:b/>
          <w:bCs/>
          <w:color w:val="C00000"/>
        </w:rPr>
      </w:pPr>
      <w:r w:rsidRPr="00567A0F">
        <w:rPr>
          <w:rStyle w:val="normaltextrun"/>
          <w:i/>
          <w:iCs/>
          <w:color w:val="C00000"/>
          <w:highlight w:val="yellow"/>
          <w:shd w:val="clear" w:color="auto" w:fill="FFFFFF"/>
        </w:rPr>
        <w:t>Note: This clause provides that a</w:t>
      </w:r>
      <w:r w:rsidR="008705CB" w:rsidRPr="00567A0F">
        <w:rPr>
          <w:rStyle w:val="normaltextrun"/>
          <w:i/>
          <w:iCs/>
          <w:color w:val="C00000"/>
          <w:highlight w:val="yellow"/>
          <w:shd w:val="clear" w:color="auto" w:fill="FFFFFF"/>
        </w:rPr>
        <w:t xml:space="preserve">n employee </w:t>
      </w:r>
      <w:r w:rsidRPr="00567A0F">
        <w:rPr>
          <w:rStyle w:val="normaltextrun"/>
          <w:i/>
          <w:iCs/>
          <w:color w:val="C00000"/>
          <w:highlight w:val="yellow"/>
          <w:shd w:val="clear" w:color="auto" w:fill="FFFFFF"/>
        </w:rPr>
        <w:t xml:space="preserve">who has an entitlement to a public holiday benefit on a day they are not working will be guaranteed the rostered off benefit afforded to them </w:t>
      </w:r>
      <w:r w:rsidRPr="00567A0F">
        <w:rPr>
          <w:rStyle w:val="normaltextrun"/>
          <w:b/>
          <w:bCs/>
          <w:i/>
          <w:iCs/>
          <w:color w:val="C00000"/>
          <w:highlight w:val="yellow"/>
          <w:shd w:val="clear" w:color="auto" w:fill="FFFFFF"/>
        </w:rPr>
        <w:t>in addition to</w:t>
      </w:r>
      <w:r w:rsidRPr="00567A0F">
        <w:rPr>
          <w:rStyle w:val="normaltextrun"/>
          <w:i/>
          <w:iCs/>
          <w:color w:val="C00000"/>
          <w:highlight w:val="yellow"/>
          <w:shd w:val="clear" w:color="auto" w:fill="FFFFFF"/>
        </w:rPr>
        <w:t xml:space="preserve"> any recall payment they receive – regardless of the time of the day the recall occurs.</w:t>
      </w:r>
      <w:r w:rsidRPr="002634BC">
        <w:rPr>
          <w:rStyle w:val="eop"/>
          <w:rFonts w:ascii="Gill Sans MT" w:hAnsi="Gill Sans MT"/>
          <w:color w:val="C00000"/>
          <w:shd w:val="clear" w:color="auto" w:fill="FFFFFF"/>
        </w:rPr>
        <w:t> </w:t>
      </w:r>
    </w:p>
    <w:p w14:paraId="7E1DE8E7" w14:textId="77777777" w:rsidR="009104D4" w:rsidRDefault="009104D4" w:rsidP="00F129E4"/>
    <w:p w14:paraId="3BDF6C3E" w14:textId="77777777" w:rsidR="009104D4" w:rsidRDefault="009104D4" w:rsidP="00F129E4"/>
    <w:p w14:paraId="75639C66" w14:textId="4D045FE3" w:rsidR="00F129E4" w:rsidRPr="007A464A" w:rsidRDefault="000B2E71" w:rsidP="00F129E4">
      <w:r w:rsidRPr="00AE1FE0">
        <w:rPr>
          <w:b/>
          <w:bCs/>
          <w:noProof/>
          <w:color w:val="auto"/>
        </w:rPr>
        <w:lastRenderedPageBreak/>
        <w:drawing>
          <wp:inline distT="0" distB="0" distL="0" distR="0" wp14:anchorId="1353B9ED" wp14:editId="3145ED8D">
            <wp:extent cx="4953000" cy="5039344"/>
            <wp:effectExtent l="0" t="0" r="0" b="9525"/>
            <wp:docPr id="2107603310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03310" name="Picture 1" descr="A paper with text on i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62215" cy="504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ED27" w14:textId="77777777" w:rsidR="00F129E4" w:rsidRDefault="00F129E4" w:rsidP="00F129E4">
      <w:pPr>
        <w:pStyle w:val="Heading1"/>
        <w:rPr>
          <w:color w:val="auto"/>
        </w:rPr>
      </w:pPr>
    </w:p>
    <w:p w14:paraId="4A53F540" w14:textId="77777777" w:rsidR="009104D4" w:rsidRDefault="009104D4" w:rsidP="009104D4"/>
    <w:p w14:paraId="11F47A8F" w14:textId="77777777" w:rsidR="009104D4" w:rsidRDefault="009104D4" w:rsidP="009104D4">
      <w:pPr>
        <w:sectPr w:rsidR="009104D4" w:rsidSect="003404C7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3C72E651" w14:textId="77777777" w:rsidR="00F129E4" w:rsidRPr="003E3E1C" w:rsidRDefault="00F129E4" w:rsidP="00F129E4">
      <w:pPr>
        <w:pStyle w:val="Heading1"/>
        <w:rPr>
          <w:color w:val="B22600" w:themeColor="accent6"/>
        </w:rPr>
      </w:pPr>
      <w:r w:rsidRPr="003E3E1C">
        <w:rPr>
          <w:color w:val="B22600" w:themeColor="accent6"/>
        </w:rPr>
        <w:lastRenderedPageBreak/>
        <w:t>Table 1: Summary of Public Holiday Entitlements</w:t>
      </w:r>
    </w:p>
    <w:p w14:paraId="1EFA7FCE" w14:textId="77777777" w:rsidR="00F129E4" w:rsidRDefault="00F129E4" w:rsidP="00F129E4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F129E4" w:rsidRPr="00EE6556" w14:paraId="2D47A5D5" w14:textId="77777777" w:rsidTr="003846C5">
        <w:tc>
          <w:tcPr>
            <w:tcW w:w="1667" w:type="pct"/>
          </w:tcPr>
          <w:p w14:paraId="0B05B52A" w14:textId="77777777" w:rsidR="00F129E4" w:rsidRPr="00C34EEA" w:rsidRDefault="00F129E4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Full Time</w:t>
            </w:r>
          </w:p>
        </w:tc>
        <w:tc>
          <w:tcPr>
            <w:tcW w:w="1667" w:type="pct"/>
          </w:tcPr>
          <w:p w14:paraId="7503CFFD" w14:textId="77777777" w:rsidR="00F129E4" w:rsidRPr="002F2B7F" w:rsidRDefault="00F129E4" w:rsidP="003846C5">
            <w:pPr>
              <w:rPr>
                <w:b/>
                <w:bCs/>
                <w:color w:val="auto"/>
              </w:rPr>
            </w:pPr>
            <w:r w:rsidRPr="002F2B7F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2E4F24E8" w14:textId="77777777" w:rsidR="00F129E4" w:rsidRPr="002F2B7F" w:rsidRDefault="00F129E4" w:rsidP="003846C5">
            <w:pPr>
              <w:rPr>
                <w:b/>
                <w:bCs/>
                <w:color w:val="auto"/>
              </w:rPr>
            </w:pPr>
            <w:r w:rsidRPr="002F2B7F">
              <w:rPr>
                <w:b/>
                <w:bCs/>
                <w:color w:val="auto"/>
              </w:rPr>
              <w:t xml:space="preserve"> </w:t>
            </w:r>
            <w:r w:rsidRPr="002F2B7F">
              <w:rPr>
                <w:b/>
                <w:color w:val="auto"/>
              </w:rPr>
              <w:t>Clause Ref.</w:t>
            </w:r>
          </w:p>
        </w:tc>
      </w:tr>
      <w:tr w:rsidR="00682BCE" w:rsidRPr="00EE6556" w14:paraId="6CDD3A7D" w14:textId="77777777" w:rsidTr="003846C5">
        <w:tc>
          <w:tcPr>
            <w:tcW w:w="1667" w:type="pct"/>
          </w:tcPr>
          <w:p w14:paraId="30B1B625" w14:textId="1FF0D548" w:rsidR="00682BCE" w:rsidRPr="00EE6556" w:rsidRDefault="00682BCE" w:rsidP="00682BCE">
            <w:pPr>
              <w:rPr>
                <w:color w:val="auto"/>
              </w:rPr>
            </w:pPr>
            <w:r>
              <w:rPr>
                <w:color w:val="auto"/>
              </w:rPr>
              <w:t>Rostered to Work (works on public holiday)</w:t>
            </w:r>
          </w:p>
        </w:tc>
        <w:tc>
          <w:tcPr>
            <w:tcW w:w="1667" w:type="pct"/>
          </w:tcPr>
          <w:p w14:paraId="118B4B5B" w14:textId="77777777" w:rsidR="00682BCE" w:rsidRDefault="00682BCE" w:rsidP="00631D60">
            <w:pPr>
              <w:tabs>
                <w:tab w:val="center" w:pos="2291"/>
              </w:tabs>
              <w:rPr>
                <w:color w:val="auto"/>
              </w:rPr>
            </w:pPr>
            <w:r>
              <w:rPr>
                <w:color w:val="auto"/>
              </w:rPr>
              <w:t xml:space="preserve">250%  </w:t>
            </w:r>
            <w:r w:rsidR="00631D60">
              <w:rPr>
                <w:color w:val="auto"/>
              </w:rPr>
              <w:tab/>
            </w:r>
          </w:p>
          <w:p w14:paraId="6EC8F3B7" w14:textId="77777777" w:rsidR="00631D60" w:rsidRDefault="00631D60" w:rsidP="00631D60">
            <w:pPr>
              <w:tabs>
                <w:tab w:val="center" w:pos="2291"/>
              </w:tabs>
              <w:rPr>
                <w:color w:val="auto"/>
              </w:rPr>
            </w:pPr>
          </w:p>
          <w:p w14:paraId="63FF01DC" w14:textId="51FFB004" w:rsidR="00631D60" w:rsidRDefault="00631D60" w:rsidP="00631D60">
            <w:pPr>
              <w:tabs>
                <w:tab w:val="center" w:pos="2291"/>
              </w:tabs>
              <w:rPr>
                <w:color w:val="auto"/>
              </w:rPr>
            </w:pPr>
            <w:r>
              <w:rPr>
                <w:color w:val="auto"/>
              </w:rPr>
              <w:t>Or</w:t>
            </w:r>
          </w:p>
          <w:p w14:paraId="0F5299C2" w14:textId="77777777" w:rsidR="00F02A86" w:rsidRDefault="00F02A86" w:rsidP="00631D60">
            <w:pPr>
              <w:tabs>
                <w:tab w:val="center" w:pos="2291"/>
              </w:tabs>
              <w:rPr>
                <w:color w:val="auto"/>
              </w:rPr>
            </w:pPr>
          </w:p>
          <w:p w14:paraId="2CA57425" w14:textId="03EF5312" w:rsidR="00631D60" w:rsidRPr="00EE6556" w:rsidRDefault="00F02A86" w:rsidP="00631D60">
            <w:pPr>
              <w:tabs>
                <w:tab w:val="center" w:pos="2291"/>
              </w:tabs>
              <w:rPr>
                <w:color w:val="auto"/>
              </w:rPr>
            </w:pPr>
            <w:r w:rsidRPr="00F02A86">
              <w:rPr>
                <w:color w:val="auto"/>
              </w:rPr>
              <w:t>1 days Ordinary pay  + 1.5 time off equivalent to the hours worked  on the public holiday, to be taken as TIL within 4 weeks or added to annual leave by  mutual consent</w:t>
            </w:r>
          </w:p>
        </w:tc>
        <w:tc>
          <w:tcPr>
            <w:tcW w:w="1666" w:type="pct"/>
          </w:tcPr>
          <w:p w14:paraId="62658CF3" w14:textId="14E69A0E" w:rsidR="00682BCE" w:rsidRDefault="00682BCE" w:rsidP="00682BCE">
            <w:pPr>
              <w:rPr>
                <w:color w:val="auto"/>
              </w:rPr>
            </w:pPr>
            <w:r>
              <w:rPr>
                <w:color w:val="auto"/>
              </w:rPr>
              <w:t>197.6</w:t>
            </w:r>
          </w:p>
        </w:tc>
      </w:tr>
      <w:tr w:rsidR="00682BCE" w:rsidRPr="00EE6556" w14:paraId="40A939BD" w14:textId="77777777" w:rsidTr="003846C5">
        <w:tc>
          <w:tcPr>
            <w:tcW w:w="1667" w:type="pct"/>
          </w:tcPr>
          <w:p w14:paraId="69009031" w14:textId="7532F508" w:rsidR="00682BCE" w:rsidRDefault="00682BCE" w:rsidP="00682BCE">
            <w:pPr>
              <w:rPr>
                <w:color w:val="auto"/>
              </w:rPr>
            </w:pPr>
            <w:r>
              <w:rPr>
                <w:color w:val="auto"/>
              </w:rPr>
              <w:t>Rostered to Work (not required to work)</w:t>
            </w:r>
          </w:p>
        </w:tc>
        <w:tc>
          <w:tcPr>
            <w:tcW w:w="1667" w:type="pct"/>
          </w:tcPr>
          <w:p w14:paraId="55A88A7B" w14:textId="248615D5" w:rsidR="00682BCE" w:rsidRDefault="0072712C" w:rsidP="00682BCE">
            <w:pPr>
              <w:rPr>
                <w:color w:val="auto"/>
              </w:rPr>
            </w:pPr>
            <w:r>
              <w:rPr>
                <w:color w:val="auto"/>
              </w:rPr>
              <w:t>1 days Ordinary Pay based on the hours the employee was rostered to work</w:t>
            </w:r>
          </w:p>
        </w:tc>
        <w:tc>
          <w:tcPr>
            <w:tcW w:w="1666" w:type="pct"/>
          </w:tcPr>
          <w:p w14:paraId="3DD572FD" w14:textId="1A43A708" w:rsidR="00682BCE" w:rsidRDefault="00F02A86" w:rsidP="00682BCE">
            <w:pPr>
              <w:rPr>
                <w:color w:val="auto"/>
              </w:rPr>
            </w:pPr>
            <w:r>
              <w:rPr>
                <w:color w:val="auto"/>
              </w:rPr>
              <w:t>197.1</w:t>
            </w:r>
          </w:p>
        </w:tc>
      </w:tr>
      <w:tr w:rsidR="00682BCE" w:rsidRPr="00EE6556" w14:paraId="553F6EBA" w14:textId="77777777" w:rsidTr="003846C5">
        <w:tc>
          <w:tcPr>
            <w:tcW w:w="1667" w:type="pct"/>
          </w:tcPr>
          <w:p w14:paraId="7E19C30B" w14:textId="6EF62832" w:rsidR="00682BCE" w:rsidRPr="00DD36C3" w:rsidRDefault="00682BCE" w:rsidP="00682BCE">
            <w:bookmarkStart w:id="6" w:name="_Hlk156394896"/>
            <w:r>
              <w:rPr>
                <w:color w:val="auto"/>
              </w:rPr>
              <w:t>Not Rostered to Work (rostered day off</w:t>
            </w:r>
            <w:r w:rsidR="005559DA">
              <w:rPr>
                <w:color w:val="auto"/>
              </w:rPr>
              <w:t>)</w:t>
            </w:r>
          </w:p>
        </w:tc>
        <w:tc>
          <w:tcPr>
            <w:tcW w:w="1667" w:type="pct"/>
          </w:tcPr>
          <w:p w14:paraId="0F1D1EF3" w14:textId="77777777" w:rsidR="00426A3F" w:rsidRDefault="00426A3F" w:rsidP="00426A3F">
            <w:pPr>
              <w:rPr>
                <w:color w:val="auto"/>
                <w:u w:val="single"/>
              </w:rPr>
            </w:pPr>
            <w:r w:rsidRPr="00FF56E6">
              <w:rPr>
                <w:color w:val="auto"/>
                <w:u w:val="single"/>
              </w:rPr>
              <w:t>Weekdays &amp; Weekend PH (</w:t>
            </w:r>
            <w:r>
              <w:rPr>
                <w:color w:val="auto"/>
                <w:u w:val="single"/>
              </w:rPr>
              <w:t>excl.</w:t>
            </w:r>
            <w:r w:rsidRPr="00FF56E6">
              <w:rPr>
                <w:color w:val="auto"/>
                <w:u w:val="single"/>
              </w:rPr>
              <w:t xml:space="preserve"> Easter Saturday)</w:t>
            </w:r>
          </w:p>
          <w:p w14:paraId="5D7FE911" w14:textId="77777777" w:rsidR="00426A3F" w:rsidRDefault="00426A3F" w:rsidP="00682BCE">
            <w:pPr>
              <w:rPr>
                <w:color w:val="auto"/>
              </w:rPr>
            </w:pPr>
          </w:p>
          <w:p w14:paraId="50ACE2A3" w14:textId="790C1D7C" w:rsidR="00682BCE" w:rsidRDefault="00682BCE" w:rsidP="00682BCE">
            <w:pPr>
              <w:rPr>
                <w:color w:val="auto"/>
              </w:rPr>
            </w:pPr>
            <w:r>
              <w:rPr>
                <w:color w:val="auto"/>
              </w:rPr>
              <w:t xml:space="preserve">1.5 times their ordinary day or 1.5 days off in lieu within four weeks of the public holiday or 1.5 days added to A/L balance  </w:t>
            </w:r>
          </w:p>
          <w:p w14:paraId="1A72F3F9" w14:textId="77777777" w:rsidR="00682BCE" w:rsidRDefault="00682BCE" w:rsidP="00682BCE">
            <w:pPr>
              <w:rPr>
                <w:color w:val="auto"/>
              </w:rPr>
            </w:pPr>
          </w:p>
          <w:p w14:paraId="7BD67391" w14:textId="5C8FFADD" w:rsidR="0082090E" w:rsidRPr="0082090E" w:rsidRDefault="0082090E" w:rsidP="00682BCE">
            <w:pPr>
              <w:rPr>
                <w:color w:val="auto"/>
                <w:u w:val="single"/>
              </w:rPr>
            </w:pPr>
            <w:r w:rsidRPr="0082090E">
              <w:rPr>
                <w:color w:val="auto"/>
                <w:u w:val="single"/>
              </w:rPr>
              <w:t>Easter Saturday only</w:t>
            </w:r>
          </w:p>
          <w:p w14:paraId="3D5C8418" w14:textId="4F5776ED" w:rsidR="00682BCE" w:rsidRPr="00EE6556" w:rsidRDefault="00DE14D1" w:rsidP="00682BCE">
            <w:pPr>
              <w:rPr>
                <w:color w:val="auto"/>
              </w:rPr>
            </w:pPr>
            <w:r>
              <w:rPr>
                <w:color w:val="auto"/>
              </w:rPr>
              <w:t>Employees who work Monday to Friday only (must work every day) and don’t work on Easter Saturday are entitled to 1 days ordinary pay, or, with mutual consent, 1 day added to A/L balance or 1 day off in lieu</w:t>
            </w:r>
          </w:p>
        </w:tc>
        <w:tc>
          <w:tcPr>
            <w:tcW w:w="1666" w:type="pct"/>
          </w:tcPr>
          <w:p w14:paraId="129F0940" w14:textId="1B93D3C0" w:rsidR="00DE14D1" w:rsidRDefault="00682BCE" w:rsidP="00682BCE">
            <w:pPr>
              <w:rPr>
                <w:color w:val="auto"/>
              </w:rPr>
            </w:pPr>
            <w:r>
              <w:rPr>
                <w:color w:val="auto"/>
              </w:rPr>
              <w:t>197.6</w:t>
            </w:r>
            <w:r w:rsidR="00EF6ABA">
              <w:rPr>
                <w:color w:val="auto"/>
              </w:rPr>
              <w:t>(d)</w:t>
            </w:r>
            <w:r>
              <w:rPr>
                <w:color w:val="auto"/>
              </w:rPr>
              <w:t xml:space="preserve"> </w:t>
            </w:r>
          </w:p>
          <w:p w14:paraId="7FE34E32" w14:textId="77777777" w:rsidR="00DE14D1" w:rsidRDefault="00DE14D1" w:rsidP="00682BCE">
            <w:pPr>
              <w:rPr>
                <w:color w:val="auto"/>
              </w:rPr>
            </w:pPr>
          </w:p>
          <w:p w14:paraId="69D01A90" w14:textId="77777777" w:rsidR="00DE14D1" w:rsidRDefault="00DE14D1" w:rsidP="00682BCE">
            <w:pPr>
              <w:rPr>
                <w:color w:val="auto"/>
              </w:rPr>
            </w:pPr>
          </w:p>
          <w:p w14:paraId="34F43680" w14:textId="77777777" w:rsidR="00DE14D1" w:rsidRDefault="00DE14D1" w:rsidP="00682BCE">
            <w:pPr>
              <w:rPr>
                <w:color w:val="auto"/>
              </w:rPr>
            </w:pPr>
          </w:p>
          <w:p w14:paraId="5CC354BB" w14:textId="77777777" w:rsidR="00DE14D1" w:rsidRDefault="00DE14D1" w:rsidP="00682BCE">
            <w:pPr>
              <w:rPr>
                <w:color w:val="auto"/>
              </w:rPr>
            </w:pPr>
          </w:p>
          <w:p w14:paraId="21445361" w14:textId="5BAAD0A7" w:rsidR="00682BCE" w:rsidRDefault="00EF3A3D" w:rsidP="00682BCE">
            <w:pPr>
              <w:rPr>
                <w:color w:val="auto"/>
              </w:rPr>
            </w:pPr>
            <w:r>
              <w:rPr>
                <w:color w:val="auto"/>
              </w:rPr>
              <w:br/>
            </w:r>
            <w:r>
              <w:rPr>
                <w:color w:val="auto"/>
              </w:rPr>
              <w:br/>
            </w:r>
            <w:r w:rsidR="00682BCE">
              <w:rPr>
                <w:color w:val="auto"/>
              </w:rPr>
              <w:t xml:space="preserve">197.7 </w:t>
            </w:r>
          </w:p>
        </w:tc>
      </w:tr>
      <w:bookmarkEnd w:id="6"/>
    </w:tbl>
    <w:p w14:paraId="4513704C" w14:textId="77777777" w:rsidR="00F129E4" w:rsidRDefault="00F129E4" w:rsidP="00F129E4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F129E4" w:rsidRPr="00EE6556" w14:paraId="1B65BEFF" w14:textId="77777777" w:rsidTr="003846C5">
        <w:tc>
          <w:tcPr>
            <w:tcW w:w="1667" w:type="pct"/>
          </w:tcPr>
          <w:p w14:paraId="15C7FC49" w14:textId="77777777" w:rsidR="00F129E4" w:rsidRPr="00C34EEA" w:rsidRDefault="00F129E4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Part Time</w:t>
            </w:r>
          </w:p>
        </w:tc>
        <w:tc>
          <w:tcPr>
            <w:tcW w:w="1667" w:type="pct"/>
          </w:tcPr>
          <w:p w14:paraId="34264CD8" w14:textId="77777777" w:rsidR="00F129E4" w:rsidRPr="009B1354" w:rsidRDefault="00F129E4" w:rsidP="003846C5">
            <w:pPr>
              <w:rPr>
                <w:b/>
                <w:color w:val="auto"/>
              </w:rPr>
            </w:pPr>
            <w:r w:rsidRPr="009B1354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3C5EC985" w14:textId="77777777" w:rsidR="00F129E4" w:rsidRPr="009B1354" w:rsidRDefault="00F129E4" w:rsidP="003846C5">
            <w:pPr>
              <w:rPr>
                <w:b/>
                <w:bCs/>
                <w:color w:val="auto"/>
              </w:rPr>
            </w:pPr>
            <w:r w:rsidRPr="009B1354">
              <w:rPr>
                <w:b/>
                <w:bCs/>
                <w:color w:val="auto"/>
              </w:rPr>
              <w:t>Clause Ref.</w:t>
            </w:r>
          </w:p>
        </w:tc>
      </w:tr>
      <w:tr w:rsidR="00CE6EA1" w:rsidRPr="00EE6556" w14:paraId="083CE3B1" w14:textId="77777777" w:rsidTr="003846C5">
        <w:tc>
          <w:tcPr>
            <w:tcW w:w="1667" w:type="pct"/>
          </w:tcPr>
          <w:p w14:paraId="295D01A6" w14:textId="5AE14BE0" w:rsidR="00CE6EA1" w:rsidRPr="00EE6556" w:rsidRDefault="00CE6EA1" w:rsidP="00CE6EA1">
            <w:pPr>
              <w:rPr>
                <w:color w:val="auto"/>
              </w:rPr>
            </w:pPr>
            <w:r>
              <w:rPr>
                <w:color w:val="auto"/>
              </w:rPr>
              <w:t>Rostered to Work (works on public holiday)</w:t>
            </w:r>
          </w:p>
        </w:tc>
        <w:tc>
          <w:tcPr>
            <w:tcW w:w="1667" w:type="pct"/>
          </w:tcPr>
          <w:p w14:paraId="7014FBF1" w14:textId="55D490D9" w:rsidR="00CE6EA1" w:rsidRPr="00EE6556" w:rsidRDefault="00CE6EA1" w:rsidP="00CE6EA1">
            <w:pPr>
              <w:rPr>
                <w:color w:val="auto"/>
              </w:rPr>
            </w:pPr>
            <w:r>
              <w:rPr>
                <w:color w:val="auto"/>
              </w:rPr>
              <w:t xml:space="preserve">250% </w:t>
            </w:r>
          </w:p>
        </w:tc>
        <w:tc>
          <w:tcPr>
            <w:tcW w:w="1666" w:type="pct"/>
          </w:tcPr>
          <w:p w14:paraId="7012470E" w14:textId="630DC27D" w:rsidR="00CE6EA1" w:rsidRPr="002F2B7F" w:rsidRDefault="00CE6EA1" w:rsidP="00CE6EA1">
            <w:pPr>
              <w:rPr>
                <w:color w:val="auto"/>
              </w:rPr>
            </w:pPr>
            <w:r>
              <w:rPr>
                <w:color w:val="auto"/>
              </w:rPr>
              <w:t>197.6</w:t>
            </w:r>
          </w:p>
        </w:tc>
      </w:tr>
      <w:tr w:rsidR="00CE6EA1" w:rsidRPr="00EE6556" w14:paraId="293CD749" w14:textId="77777777" w:rsidTr="003846C5">
        <w:tc>
          <w:tcPr>
            <w:tcW w:w="1667" w:type="pct"/>
          </w:tcPr>
          <w:p w14:paraId="311BCEB3" w14:textId="1028AA71" w:rsidR="00CE6EA1" w:rsidRDefault="00CE6EA1" w:rsidP="00CE6EA1">
            <w:pPr>
              <w:rPr>
                <w:color w:val="auto"/>
              </w:rPr>
            </w:pPr>
            <w:r>
              <w:rPr>
                <w:color w:val="auto"/>
              </w:rPr>
              <w:t>Rostered to Work (not required to work)</w:t>
            </w:r>
          </w:p>
        </w:tc>
        <w:tc>
          <w:tcPr>
            <w:tcW w:w="1667" w:type="pct"/>
          </w:tcPr>
          <w:p w14:paraId="12D57934" w14:textId="4C6EC883" w:rsidR="00CE6EA1" w:rsidRDefault="00CE6EA1" w:rsidP="00CE6EA1">
            <w:pPr>
              <w:rPr>
                <w:color w:val="auto"/>
              </w:rPr>
            </w:pPr>
            <w:r>
              <w:rPr>
                <w:color w:val="auto"/>
              </w:rPr>
              <w:t>1 days Ordinary Pay based on the hours the employee was rostered to work</w:t>
            </w:r>
          </w:p>
        </w:tc>
        <w:tc>
          <w:tcPr>
            <w:tcW w:w="1666" w:type="pct"/>
          </w:tcPr>
          <w:p w14:paraId="22978101" w14:textId="510F1FC2" w:rsidR="00CE6EA1" w:rsidRDefault="00CE6EA1" w:rsidP="00CE6EA1">
            <w:pPr>
              <w:rPr>
                <w:color w:val="auto"/>
              </w:rPr>
            </w:pPr>
            <w:r>
              <w:rPr>
                <w:color w:val="auto"/>
              </w:rPr>
              <w:t>197.1</w:t>
            </w:r>
          </w:p>
        </w:tc>
      </w:tr>
      <w:tr w:rsidR="00CE6EA1" w:rsidRPr="00EE6556" w14:paraId="466A0A5D" w14:textId="77777777" w:rsidTr="003846C5">
        <w:tc>
          <w:tcPr>
            <w:tcW w:w="1667" w:type="pct"/>
          </w:tcPr>
          <w:p w14:paraId="22F7BDAB" w14:textId="68490ABA" w:rsidR="00CE6EA1" w:rsidRPr="00EE6556" w:rsidRDefault="00CE6EA1" w:rsidP="00CE6EA1">
            <w:pPr>
              <w:rPr>
                <w:color w:val="auto"/>
              </w:rPr>
            </w:pPr>
            <w:r>
              <w:rPr>
                <w:color w:val="auto"/>
              </w:rPr>
              <w:t>Not Rostered to Work (rostered day off or other day off)</w:t>
            </w:r>
          </w:p>
        </w:tc>
        <w:tc>
          <w:tcPr>
            <w:tcW w:w="1667" w:type="pct"/>
          </w:tcPr>
          <w:p w14:paraId="6674E959" w14:textId="77777777" w:rsidR="00E13A2D" w:rsidRDefault="00E13A2D" w:rsidP="00E13A2D">
            <w:pPr>
              <w:rPr>
                <w:color w:val="auto"/>
                <w:u w:val="single"/>
              </w:rPr>
            </w:pPr>
            <w:r w:rsidRPr="00FF56E6">
              <w:rPr>
                <w:color w:val="auto"/>
                <w:u w:val="single"/>
              </w:rPr>
              <w:t>Weekdays &amp; Weekend PH (</w:t>
            </w:r>
            <w:r>
              <w:rPr>
                <w:color w:val="auto"/>
                <w:u w:val="single"/>
              </w:rPr>
              <w:t>excl.</w:t>
            </w:r>
            <w:r w:rsidRPr="00FF56E6">
              <w:rPr>
                <w:color w:val="auto"/>
                <w:u w:val="single"/>
              </w:rPr>
              <w:t xml:space="preserve"> Easter Saturday)</w:t>
            </w:r>
          </w:p>
          <w:p w14:paraId="2E28E13C" w14:textId="77777777" w:rsidR="00E13A2D" w:rsidRDefault="00E13A2D" w:rsidP="00E13A2D">
            <w:pPr>
              <w:rPr>
                <w:color w:val="auto"/>
              </w:rPr>
            </w:pPr>
          </w:p>
          <w:p w14:paraId="5D782D76" w14:textId="156FB1FE" w:rsidR="00E13A2D" w:rsidRDefault="00E13A2D" w:rsidP="00CE6EA1">
            <w:pPr>
              <w:rPr>
                <w:color w:val="auto"/>
              </w:rPr>
            </w:pPr>
            <w:r>
              <w:rPr>
                <w:color w:val="auto"/>
              </w:rPr>
              <w:t xml:space="preserve">1.5 times their ordinary day or 1.5 days off in lieu within four weeks of the public holiday or 1.5 days added to A/L balance  </w:t>
            </w:r>
          </w:p>
          <w:p w14:paraId="3FA359B3" w14:textId="77777777" w:rsidR="00CE6EA1" w:rsidRDefault="00CE6EA1" w:rsidP="00CE6EA1">
            <w:pPr>
              <w:rPr>
                <w:color w:val="auto"/>
              </w:rPr>
            </w:pPr>
          </w:p>
          <w:p w14:paraId="6EEF8681" w14:textId="0353389D" w:rsidR="00CE6EA1" w:rsidRDefault="00CE6EA1" w:rsidP="00CE6EA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948A54"/>
                <w:sz w:val="18"/>
                <w:szCs w:val="18"/>
              </w:rPr>
            </w:pPr>
            <w:r>
              <w:rPr>
                <w:rStyle w:val="normaltextrun"/>
                <w:rFonts w:ascii="Gill Sans MT" w:eastAsiaTheme="majorEastAsia" w:hAnsi="Gill Sans MT" w:cs="Segoe UI"/>
                <w:sz w:val="22"/>
                <w:szCs w:val="22"/>
                <w:lang w:val="en-US"/>
              </w:rPr>
              <w:lastRenderedPageBreak/>
              <w:t xml:space="preserve">Note, this will only apply to employees who are ordinarily required to work on the day which the public holiday was observed. This </w:t>
            </w:r>
            <w:r>
              <w:rPr>
                <w:rStyle w:val="normaltextrun"/>
                <w:rFonts w:ascii="Gill Sans MT" w:eastAsiaTheme="majorEastAsia" w:hAnsi="Gill Sans MT" w:cs="Segoe UI"/>
              </w:rPr>
              <w:t>is</w:t>
            </w:r>
            <w:r>
              <w:rPr>
                <w:rStyle w:val="normaltextrun"/>
                <w:rFonts w:ascii="Gill Sans MT" w:eastAsiaTheme="majorEastAsia" w:hAnsi="Gill Sans MT" w:cs="Segoe UI"/>
                <w:sz w:val="22"/>
                <w:szCs w:val="22"/>
                <w:lang w:val="en-US"/>
              </w:rPr>
              <w:t xml:space="preserve"> determined by reviewing the preceding 6 month roster, if an employee has worked 50% or more of the days on which a particular Public Holiday falls, the employee shall be entitled to receive the "rostered off" benefit for that Public Holiday) </w:t>
            </w:r>
            <w:r>
              <w:rPr>
                <w:rStyle w:val="eop"/>
                <w:rFonts w:ascii="Gill Sans MT" w:eastAsiaTheme="majorEastAsia" w:hAnsi="Gill Sans MT" w:cs="Segoe UI"/>
              </w:rPr>
              <w:t> </w:t>
            </w:r>
          </w:p>
          <w:p w14:paraId="7608053C" w14:textId="77777777" w:rsidR="00CE6EA1" w:rsidRDefault="00CE6EA1" w:rsidP="00CE6EA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948A54"/>
                <w:sz w:val="18"/>
                <w:szCs w:val="18"/>
              </w:rPr>
            </w:pPr>
            <w:r>
              <w:rPr>
                <w:rStyle w:val="eop"/>
                <w:rFonts w:ascii="Gill Sans MT" w:eastAsiaTheme="majorEastAsia" w:hAnsi="Gill Sans MT" w:cs="Segoe UI"/>
              </w:rPr>
              <w:t> </w:t>
            </w:r>
          </w:p>
          <w:p w14:paraId="0FF75147" w14:textId="4B1C202A" w:rsidR="00880E48" w:rsidRDefault="001C1082" w:rsidP="00CE6EA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eastAsiaTheme="majorEastAsia" w:hAnsi="Gill Sans MT" w:cs="Segoe UI"/>
              </w:rPr>
            </w:pPr>
            <w:r>
              <w:rPr>
                <w:rStyle w:val="normaltextrun"/>
                <w:rFonts w:ascii="Gill Sans MT" w:eastAsiaTheme="majorEastAsia" w:hAnsi="Gill Sans MT" w:cs="Segoe UI"/>
                <w:sz w:val="22"/>
                <w:szCs w:val="22"/>
                <w:lang w:val="en-US"/>
              </w:rPr>
              <w:t>An</w:t>
            </w:r>
            <w:r w:rsidR="00CE6EA1">
              <w:rPr>
                <w:rStyle w:val="normaltextrun"/>
                <w:rFonts w:ascii="Gill Sans MT" w:eastAsiaTheme="majorEastAsia" w:hAnsi="Gill Sans MT" w:cs="Segoe UI"/>
                <w:sz w:val="22"/>
                <w:szCs w:val="22"/>
                <w:lang w:val="en-US"/>
              </w:rPr>
              <w:t xml:space="preserve"> employee who is not ordinarily required to work on the day on which a public holiday is observed will not be entitled to the Rostered Off Benefit)</w:t>
            </w:r>
            <w:r w:rsidR="00CE6EA1">
              <w:rPr>
                <w:rStyle w:val="eop"/>
                <w:rFonts w:ascii="Gill Sans MT" w:eastAsiaTheme="majorEastAsia" w:hAnsi="Gill Sans MT" w:cs="Segoe UI"/>
              </w:rPr>
              <w:t> </w:t>
            </w:r>
          </w:p>
          <w:p w14:paraId="39BF1A79" w14:textId="77777777" w:rsidR="00880E48" w:rsidRDefault="00880E48" w:rsidP="00CE6EA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eastAsiaTheme="majorEastAsia" w:hAnsi="Gill Sans MT" w:cs="Segoe UI"/>
              </w:rPr>
            </w:pPr>
          </w:p>
          <w:p w14:paraId="264C4619" w14:textId="77777777" w:rsidR="00880E48" w:rsidRPr="00880E48" w:rsidRDefault="00880E48" w:rsidP="00880E48">
            <w:pPr>
              <w:rPr>
                <w:color w:val="auto"/>
                <w:u w:val="single"/>
              </w:rPr>
            </w:pPr>
            <w:r w:rsidRPr="00880E48">
              <w:rPr>
                <w:color w:val="auto"/>
                <w:u w:val="single"/>
              </w:rPr>
              <w:t>Easter Saturday only</w:t>
            </w:r>
          </w:p>
          <w:p w14:paraId="32AB84CD" w14:textId="5729FA55" w:rsidR="00880E48" w:rsidRPr="00880E48" w:rsidRDefault="00880E48" w:rsidP="00880E4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ajorEastAsia" w:hAnsiTheme="minorHAnsi" w:cs="Segoe UI"/>
                <w:sz w:val="22"/>
                <w:szCs w:val="22"/>
              </w:rPr>
            </w:pPr>
            <w:r w:rsidRPr="00880E48">
              <w:rPr>
                <w:rFonts w:asciiTheme="minorHAnsi" w:hAnsiTheme="minorHAnsi"/>
                <w:sz w:val="22"/>
                <w:szCs w:val="22"/>
              </w:rPr>
              <w:t>Employees who work Monday to Friday only (must work every day) and don’t work on Easter Saturday are entitled to 1 days ordinary pay, or, with mutual consent, 1 day added to A/L balance or 1 day off in lieu</w:t>
            </w:r>
          </w:p>
          <w:p w14:paraId="1533FDB9" w14:textId="0DE80662" w:rsidR="00880E48" w:rsidRPr="001A7A25" w:rsidRDefault="00880E48" w:rsidP="00CE6EA1">
            <w:pPr>
              <w:pStyle w:val="paragraph"/>
              <w:spacing w:before="0" w:beforeAutospacing="0" w:after="0" w:afterAutospacing="0"/>
              <w:textAlignment w:val="baseline"/>
            </w:pPr>
          </w:p>
        </w:tc>
        <w:tc>
          <w:tcPr>
            <w:tcW w:w="1666" w:type="pct"/>
          </w:tcPr>
          <w:p w14:paraId="14C0D4C8" w14:textId="77777777" w:rsidR="00E13A2D" w:rsidRDefault="00CE6EA1" w:rsidP="00CE6EA1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>197.6</w:t>
            </w:r>
            <w:r w:rsidR="00E13A2D">
              <w:rPr>
                <w:color w:val="auto"/>
              </w:rPr>
              <w:t>(d)</w:t>
            </w:r>
            <w:r>
              <w:rPr>
                <w:color w:val="auto"/>
              </w:rPr>
              <w:t xml:space="preserve"> </w:t>
            </w:r>
          </w:p>
          <w:p w14:paraId="25EA78A9" w14:textId="77777777" w:rsidR="00E13A2D" w:rsidRDefault="00E13A2D" w:rsidP="00CE6EA1">
            <w:pPr>
              <w:rPr>
                <w:color w:val="auto"/>
              </w:rPr>
            </w:pPr>
          </w:p>
          <w:p w14:paraId="06251095" w14:textId="77777777" w:rsidR="00E13A2D" w:rsidRDefault="00E13A2D" w:rsidP="00CE6EA1">
            <w:pPr>
              <w:rPr>
                <w:color w:val="auto"/>
              </w:rPr>
            </w:pPr>
          </w:p>
          <w:p w14:paraId="49866A58" w14:textId="77777777" w:rsidR="00E13A2D" w:rsidRDefault="00E13A2D" w:rsidP="00CE6EA1">
            <w:pPr>
              <w:rPr>
                <w:color w:val="auto"/>
              </w:rPr>
            </w:pPr>
          </w:p>
          <w:p w14:paraId="5C80645B" w14:textId="77777777" w:rsidR="00E13A2D" w:rsidRDefault="00E13A2D" w:rsidP="00CE6EA1">
            <w:pPr>
              <w:rPr>
                <w:color w:val="auto"/>
              </w:rPr>
            </w:pPr>
          </w:p>
          <w:p w14:paraId="68F597EE" w14:textId="77777777" w:rsidR="00E13A2D" w:rsidRDefault="00E13A2D" w:rsidP="00CE6EA1">
            <w:pPr>
              <w:rPr>
                <w:color w:val="auto"/>
              </w:rPr>
            </w:pPr>
          </w:p>
          <w:p w14:paraId="37AB4E4A" w14:textId="23F57FBC" w:rsidR="00CE6EA1" w:rsidRDefault="001C1082" w:rsidP="00CE6EA1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>1</w:t>
            </w:r>
            <w:r w:rsidR="00CE6EA1">
              <w:rPr>
                <w:color w:val="auto"/>
              </w:rPr>
              <w:t>97.10</w:t>
            </w:r>
            <w:r>
              <w:rPr>
                <w:color w:val="auto"/>
              </w:rPr>
              <w:t>(b)</w:t>
            </w:r>
          </w:p>
          <w:p w14:paraId="60829986" w14:textId="77777777" w:rsidR="001C1082" w:rsidRDefault="001C1082" w:rsidP="00CE6EA1">
            <w:pPr>
              <w:rPr>
                <w:color w:val="auto"/>
              </w:rPr>
            </w:pPr>
          </w:p>
          <w:p w14:paraId="34EF9433" w14:textId="77777777" w:rsidR="001C1082" w:rsidRDefault="001C1082" w:rsidP="00CE6EA1">
            <w:pPr>
              <w:rPr>
                <w:color w:val="auto"/>
              </w:rPr>
            </w:pPr>
          </w:p>
          <w:p w14:paraId="5926FBBE" w14:textId="77777777" w:rsidR="001C1082" w:rsidRDefault="001C1082" w:rsidP="00CE6EA1">
            <w:pPr>
              <w:rPr>
                <w:color w:val="auto"/>
              </w:rPr>
            </w:pPr>
          </w:p>
          <w:p w14:paraId="26EDB0F8" w14:textId="77777777" w:rsidR="001C1082" w:rsidRDefault="001C1082" w:rsidP="00CE6EA1">
            <w:pPr>
              <w:rPr>
                <w:color w:val="auto"/>
              </w:rPr>
            </w:pPr>
          </w:p>
          <w:p w14:paraId="4071B6A2" w14:textId="77777777" w:rsidR="001C1082" w:rsidRDefault="001C1082" w:rsidP="00CE6EA1">
            <w:pPr>
              <w:rPr>
                <w:color w:val="auto"/>
              </w:rPr>
            </w:pPr>
          </w:p>
          <w:p w14:paraId="4E0A6081" w14:textId="77777777" w:rsidR="001C1082" w:rsidRDefault="001C1082" w:rsidP="00CE6EA1">
            <w:pPr>
              <w:rPr>
                <w:color w:val="auto"/>
              </w:rPr>
            </w:pPr>
          </w:p>
          <w:p w14:paraId="4ABFFCA1" w14:textId="77777777" w:rsidR="00E70197" w:rsidRDefault="00E70197" w:rsidP="00CE6EA1">
            <w:pPr>
              <w:rPr>
                <w:color w:val="auto"/>
              </w:rPr>
            </w:pPr>
          </w:p>
          <w:p w14:paraId="266112B9" w14:textId="77777777" w:rsidR="001C1082" w:rsidRDefault="001C1082" w:rsidP="00CE6EA1">
            <w:pPr>
              <w:rPr>
                <w:color w:val="auto"/>
              </w:rPr>
            </w:pPr>
          </w:p>
          <w:p w14:paraId="46BDCF35" w14:textId="77777777" w:rsidR="001C1082" w:rsidRDefault="001C1082" w:rsidP="00CE6EA1">
            <w:pPr>
              <w:rPr>
                <w:color w:val="auto"/>
              </w:rPr>
            </w:pPr>
            <w:r>
              <w:rPr>
                <w:color w:val="auto"/>
              </w:rPr>
              <w:t>197.10(a)</w:t>
            </w:r>
          </w:p>
          <w:p w14:paraId="2801D4B7" w14:textId="77777777" w:rsidR="005272CB" w:rsidRDefault="005272CB" w:rsidP="00CE6EA1">
            <w:pPr>
              <w:rPr>
                <w:color w:val="auto"/>
              </w:rPr>
            </w:pPr>
          </w:p>
          <w:p w14:paraId="6211FD76" w14:textId="77777777" w:rsidR="005272CB" w:rsidRDefault="005272CB" w:rsidP="00CE6EA1">
            <w:pPr>
              <w:rPr>
                <w:color w:val="auto"/>
              </w:rPr>
            </w:pPr>
          </w:p>
          <w:p w14:paraId="0846BF35" w14:textId="77777777" w:rsidR="005272CB" w:rsidRDefault="005272CB" w:rsidP="00CE6EA1">
            <w:pPr>
              <w:rPr>
                <w:color w:val="auto"/>
              </w:rPr>
            </w:pPr>
          </w:p>
          <w:p w14:paraId="3B72FAEB" w14:textId="77777777" w:rsidR="005272CB" w:rsidRDefault="005272CB" w:rsidP="00CE6EA1">
            <w:pPr>
              <w:rPr>
                <w:color w:val="auto"/>
              </w:rPr>
            </w:pPr>
          </w:p>
          <w:p w14:paraId="06996951" w14:textId="6F1A8733" w:rsidR="005272CB" w:rsidRDefault="005272CB" w:rsidP="00CE6EA1">
            <w:pPr>
              <w:rPr>
                <w:color w:val="auto"/>
              </w:rPr>
            </w:pPr>
            <w:r>
              <w:rPr>
                <w:color w:val="auto"/>
              </w:rPr>
              <w:br/>
              <w:t>197.7</w:t>
            </w:r>
          </w:p>
        </w:tc>
      </w:tr>
    </w:tbl>
    <w:p w14:paraId="254A48A3" w14:textId="77777777" w:rsidR="00F129E4" w:rsidRDefault="00F129E4" w:rsidP="00F129E4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F129E4" w:rsidRPr="00EE6556" w14:paraId="097C1FBA" w14:textId="77777777" w:rsidTr="003846C5">
        <w:tc>
          <w:tcPr>
            <w:tcW w:w="1667" w:type="pct"/>
          </w:tcPr>
          <w:p w14:paraId="2DD15AAD" w14:textId="77777777" w:rsidR="00F129E4" w:rsidRPr="00C34EEA" w:rsidRDefault="00F129E4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Casual</w:t>
            </w:r>
          </w:p>
        </w:tc>
        <w:tc>
          <w:tcPr>
            <w:tcW w:w="1667" w:type="pct"/>
          </w:tcPr>
          <w:p w14:paraId="539060EF" w14:textId="77777777" w:rsidR="00F129E4" w:rsidRPr="009B1354" w:rsidRDefault="00F129E4" w:rsidP="003846C5">
            <w:pPr>
              <w:rPr>
                <w:b/>
                <w:bCs/>
                <w:color w:val="auto"/>
              </w:rPr>
            </w:pPr>
            <w:r w:rsidRPr="009B1354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64E3929B" w14:textId="77777777" w:rsidR="00F129E4" w:rsidRPr="00C50385" w:rsidRDefault="00F129E4" w:rsidP="003846C5">
            <w:pPr>
              <w:rPr>
                <w:b/>
                <w:bCs/>
                <w:color w:val="auto"/>
              </w:rPr>
            </w:pPr>
            <w:r w:rsidRPr="00C50385">
              <w:rPr>
                <w:b/>
                <w:bCs/>
                <w:color w:val="auto"/>
              </w:rPr>
              <w:t>Clause Ref.</w:t>
            </w:r>
          </w:p>
        </w:tc>
      </w:tr>
      <w:tr w:rsidR="00F129E4" w:rsidRPr="00EE6556" w14:paraId="41C1A036" w14:textId="77777777" w:rsidTr="003846C5">
        <w:tc>
          <w:tcPr>
            <w:tcW w:w="1667" w:type="pct"/>
          </w:tcPr>
          <w:p w14:paraId="79D9C6C2" w14:textId="77777777" w:rsidR="00F129E4" w:rsidRPr="00EE6556" w:rsidRDefault="00F129E4" w:rsidP="003846C5">
            <w:pPr>
              <w:rPr>
                <w:color w:val="auto"/>
              </w:rPr>
            </w:pPr>
            <w:r>
              <w:rPr>
                <w:color w:val="auto"/>
              </w:rPr>
              <w:t xml:space="preserve">Rostered to Work </w:t>
            </w:r>
          </w:p>
        </w:tc>
        <w:tc>
          <w:tcPr>
            <w:tcW w:w="1667" w:type="pct"/>
          </w:tcPr>
          <w:p w14:paraId="32AAF66A" w14:textId="7AAB7E81" w:rsidR="00F129E4" w:rsidRPr="00C50385" w:rsidRDefault="003644A3" w:rsidP="003846C5">
            <w:pPr>
              <w:rPr>
                <w:color w:val="auto"/>
              </w:rPr>
            </w:pPr>
            <w:r>
              <w:rPr>
                <w:color w:val="auto"/>
              </w:rPr>
              <w:t>175%</w:t>
            </w:r>
          </w:p>
        </w:tc>
        <w:tc>
          <w:tcPr>
            <w:tcW w:w="1666" w:type="pct"/>
          </w:tcPr>
          <w:p w14:paraId="63BC16C0" w14:textId="73A5DEEE" w:rsidR="00F129E4" w:rsidRPr="00C50385" w:rsidRDefault="00D93D28" w:rsidP="003846C5">
            <w:pPr>
              <w:rPr>
                <w:color w:val="auto"/>
              </w:rPr>
            </w:pPr>
            <w:r>
              <w:rPr>
                <w:color w:val="auto"/>
              </w:rPr>
              <w:t>25.4 (e)</w:t>
            </w:r>
          </w:p>
        </w:tc>
      </w:tr>
      <w:tr w:rsidR="00F129E4" w:rsidRPr="00EE6556" w14:paraId="442B29E4" w14:textId="77777777" w:rsidTr="003846C5">
        <w:trPr>
          <w:trHeight w:val="565"/>
        </w:trPr>
        <w:tc>
          <w:tcPr>
            <w:tcW w:w="1667" w:type="pct"/>
          </w:tcPr>
          <w:p w14:paraId="3C2C1700" w14:textId="77777777" w:rsidR="00F129E4" w:rsidRPr="00EE6556" w:rsidRDefault="00F129E4" w:rsidP="003846C5">
            <w:pPr>
              <w:rPr>
                <w:color w:val="auto"/>
              </w:rPr>
            </w:pPr>
            <w:r>
              <w:rPr>
                <w:color w:val="auto"/>
              </w:rPr>
              <w:t>Not Rostered to Work</w:t>
            </w:r>
          </w:p>
        </w:tc>
        <w:tc>
          <w:tcPr>
            <w:tcW w:w="1667" w:type="pct"/>
          </w:tcPr>
          <w:p w14:paraId="027B3D9C" w14:textId="77777777" w:rsidR="00F129E4" w:rsidRPr="00E33BB8" w:rsidRDefault="00F129E4" w:rsidP="003846C5">
            <w:pPr>
              <w:rPr>
                <w:i/>
                <w:color w:val="auto"/>
                <w:highlight w:val="yellow"/>
              </w:rPr>
            </w:pPr>
            <w:r w:rsidRPr="006B60E1">
              <w:rPr>
                <w:color w:val="auto"/>
              </w:rPr>
              <w:t>No rostered off benefit unless they are required to work on that day</w:t>
            </w:r>
          </w:p>
        </w:tc>
        <w:tc>
          <w:tcPr>
            <w:tcW w:w="1666" w:type="pct"/>
          </w:tcPr>
          <w:p w14:paraId="4CF73EA5" w14:textId="4498A2EC" w:rsidR="00F129E4" w:rsidRDefault="00D25D4C" w:rsidP="003846C5">
            <w:pPr>
              <w:rPr>
                <w:color w:val="auto"/>
              </w:rPr>
            </w:pPr>
            <w:r>
              <w:rPr>
                <w:color w:val="auto"/>
              </w:rPr>
              <w:t>Silent</w:t>
            </w:r>
          </w:p>
        </w:tc>
      </w:tr>
      <w:bookmarkEnd w:id="5"/>
    </w:tbl>
    <w:p w14:paraId="07787A22" w14:textId="77777777" w:rsidR="00C0443C" w:rsidRDefault="00C0443C" w:rsidP="00871FAA">
      <w:pPr>
        <w:pStyle w:val="Heading1"/>
        <w:rPr>
          <w:color w:val="B22600" w:themeColor="accent6"/>
        </w:rPr>
      </w:pPr>
    </w:p>
    <w:p w14:paraId="6B5D112A" w14:textId="77777777" w:rsidR="00FD3514" w:rsidRDefault="00FD3514" w:rsidP="00FD3514">
      <w:pPr>
        <w:pStyle w:val="Heading1"/>
        <w:rPr>
          <w:color w:val="B22600" w:themeColor="accent6"/>
        </w:rPr>
      </w:pPr>
    </w:p>
    <w:p w14:paraId="79DE55C8" w14:textId="77777777" w:rsidR="00203DBA" w:rsidRDefault="00203DBA" w:rsidP="00203DBA"/>
    <w:p w14:paraId="1B0831F1" w14:textId="77777777" w:rsidR="00203DBA" w:rsidRDefault="00203DBA" w:rsidP="00203DBA"/>
    <w:p w14:paraId="138A34C1" w14:textId="77777777" w:rsidR="00203DBA" w:rsidRDefault="00203DBA" w:rsidP="00203DBA"/>
    <w:p w14:paraId="5601C427" w14:textId="77777777" w:rsidR="00203DBA" w:rsidRDefault="00203DBA" w:rsidP="00203DBA"/>
    <w:p w14:paraId="48075026" w14:textId="77777777" w:rsidR="00203DBA" w:rsidRDefault="00203DBA" w:rsidP="00203DBA"/>
    <w:p w14:paraId="63A969EE" w14:textId="77777777" w:rsidR="00A41BBA" w:rsidRDefault="00A41BBA" w:rsidP="00203DBA">
      <w:pPr>
        <w:sectPr w:rsidR="00A41BBA" w:rsidSect="003404C7">
          <w:pgSz w:w="15840" w:h="12240" w:orient="landscape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6A161B3A" w14:textId="21326DE8" w:rsidR="00FD3514" w:rsidRPr="004D53A9" w:rsidRDefault="00215856" w:rsidP="00FD3514">
      <w:pPr>
        <w:pStyle w:val="Heading1"/>
        <w:rPr>
          <w:color w:val="B22600" w:themeColor="accent6"/>
        </w:rPr>
      </w:pPr>
      <w:r w:rsidRPr="00215856">
        <w:rPr>
          <w:color w:val="C00000"/>
        </w:rPr>
        <w:lastRenderedPageBreak/>
        <w:t>MANAGEMENT AND ADMINISTRATIVE WORKERS</w:t>
      </w:r>
    </w:p>
    <w:p w14:paraId="6AC86346" w14:textId="2AF2BDB8" w:rsidR="00FD3514" w:rsidRPr="00AC7EF1" w:rsidRDefault="00FD3514" w:rsidP="00FD3514">
      <w:pPr>
        <w:pStyle w:val="Heading1"/>
        <w:rPr>
          <w:color w:val="B22600" w:themeColor="accent6"/>
        </w:rPr>
      </w:pPr>
      <w:r w:rsidRPr="00AC7EF1">
        <w:rPr>
          <w:color w:val="B22600" w:themeColor="accent6"/>
        </w:rPr>
        <w:t>working on a public holiday</w:t>
      </w:r>
    </w:p>
    <w:p w14:paraId="13384D28" w14:textId="7E60B415" w:rsidR="00FD3514" w:rsidRPr="00E62E7C" w:rsidRDefault="00FD3514" w:rsidP="00FD3514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71F4A7EF" w14:textId="3D65001B" w:rsidR="00FD3514" w:rsidRDefault="00E62E7C" w:rsidP="00FD3514">
      <w:pPr>
        <w:pStyle w:val="Heading1"/>
        <w:rPr>
          <w:color w:val="B22600" w:themeColor="accent6"/>
        </w:rPr>
      </w:pPr>
      <w:r w:rsidRPr="00DF5E73">
        <w:rPr>
          <w:noProof/>
        </w:rPr>
        <w:drawing>
          <wp:anchor distT="0" distB="0" distL="114300" distR="114300" simplePos="0" relativeHeight="251677700" behindDoc="0" locked="0" layoutInCell="1" allowOverlap="1" wp14:anchorId="26E7EE89" wp14:editId="001F3463">
            <wp:simplePos x="0" y="0"/>
            <wp:positionH relativeFrom="column">
              <wp:posOffset>156632</wp:posOffset>
            </wp:positionH>
            <wp:positionV relativeFrom="paragraph">
              <wp:posOffset>88265</wp:posOffset>
            </wp:positionV>
            <wp:extent cx="5139267" cy="5114360"/>
            <wp:effectExtent l="0" t="0" r="4445" b="0"/>
            <wp:wrapNone/>
            <wp:docPr id="1835104222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04222" name="Picture 1" descr="A document with text on i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0631" cy="5115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B62B3" w14:textId="77777777" w:rsidR="00FD3514" w:rsidRDefault="00FD3514" w:rsidP="00FD3514">
      <w:pPr>
        <w:pStyle w:val="Heading1"/>
        <w:rPr>
          <w:color w:val="B22600" w:themeColor="accent6"/>
        </w:rPr>
      </w:pPr>
    </w:p>
    <w:p w14:paraId="68665600" w14:textId="53CE8C97" w:rsidR="00FD3514" w:rsidRDefault="00FD3514" w:rsidP="00FD3514"/>
    <w:p w14:paraId="38FE2A32" w14:textId="7AACD807" w:rsidR="00FD3514" w:rsidRPr="00AC7EF1" w:rsidRDefault="00FD3514" w:rsidP="00FD3514">
      <w:pPr>
        <w:pStyle w:val="Heading1"/>
        <w:rPr>
          <w:color w:val="B22600" w:themeColor="accent6"/>
        </w:rPr>
      </w:pPr>
    </w:p>
    <w:p w14:paraId="32BB56E5" w14:textId="0D501166" w:rsidR="00FD3514" w:rsidRDefault="00E62E7C" w:rsidP="00FD3514">
      <w:pPr>
        <w:rPr>
          <w:rFonts w:eastAsiaTheme="majorEastAsia" w:cs="Times New Roman (Headings CS)"/>
          <w:b/>
          <w:caps/>
          <w:color w:val="B22600" w:themeColor="accent6"/>
          <w:sz w:val="30"/>
          <w:szCs w:val="30"/>
        </w:rPr>
      </w:pPr>
      <w:r w:rsidRPr="00D50A39">
        <w:rPr>
          <w:noProof/>
        </w:rPr>
        <w:drawing>
          <wp:anchor distT="0" distB="0" distL="114300" distR="114300" simplePos="0" relativeHeight="251678724" behindDoc="0" locked="0" layoutInCell="1" allowOverlap="1" wp14:anchorId="6EFA0F03" wp14:editId="24D88891">
            <wp:simplePos x="0" y="0"/>
            <wp:positionH relativeFrom="column">
              <wp:posOffset>287867</wp:posOffset>
            </wp:positionH>
            <wp:positionV relativeFrom="paragraph">
              <wp:posOffset>3608917</wp:posOffset>
            </wp:positionV>
            <wp:extent cx="5596678" cy="1828800"/>
            <wp:effectExtent l="0" t="0" r="4445" b="0"/>
            <wp:wrapNone/>
            <wp:docPr id="813568407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68407" name="Picture 1" descr="A white paper with black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9024" cy="1829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952E6" w14:textId="5157CE82" w:rsidR="00E62E7C" w:rsidRDefault="00E62E7C" w:rsidP="00FD3514">
      <w:pPr>
        <w:pStyle w:val="Heading1"/>
        <w:rPr>
          <w:color w:val="B22600" w:themeColor="accent6"/>
        </w:rPr>
      </w:pPr>
    </w:p>
    <w:p w14:paraId="65073039" w14:textId="2455DEC6" w:rsidR="00E62E7C" w:rsidRDefault="00E62E7C" w:rsidP="00FD3514">
      <w:pPr>
        <w:pStyle w:val="Heading1"/>
        <w:rPr>
          <w:color w:val="B22600" w:themeColor="accent6"/>
        </w:rPr>
      </w:pPr>
    </w:p>
    <w:p w14:paraId="10580A96" w14:textId="77777777" w:rsidR="00E62E7C" w:rsidRDefault="00E62E7C" w:rsidP="00FD3514">
      <w:pPr>
        <w:pStyle w:val="Heading1"/>
        <w:rPr>
          <w:color w:val="B22600" w:themeColor="accent6"/>
        </w:rPr>
      </w:pPr>
    </w:p>
    <w:p w14:paraId="7A6E2BA9" w14:textId="77777777" w:rsidR="00E62E7C" w:rsidRDefault="00E62E7C" w:rsidP="00FD3514">
      <w:pPr>
        <w:pStyle w:val="Heading1"/>
        <w:rPr>
          <w:color w:val="B22600" w:themeColor="accent6"/>
        </w:rPr>
      </w:pPr>
    </w:p>
    <w:p w14:paraId="303C9063" w14:textId="77777777" w:rsidR="00E62E7C" w:rsidRDefault="00E62E7C" w:rsidP="00FD3514">
      <w:pPr>
        <w:pStyle w:val="Heading1"/>
        <w:rPr>
          <w:color w:val="B22600" w:themeColor="accent6"/>
        </w:rPr>
      </w:pPr>
    </w:p>
    <w:p w14:paraId="58303B76" w14:textId="77777777" w:rsidR="00E62E7C" w:rsidRDefault="00E62E7C" w:rsidP="00FD3514">
      <w:pPr>
        <w:pStyle w:val="Heading1"/>
        <w:rPr>
          <w:color w:val="B22600" w:themeColor="accent6"/>
        </w:rPr>
      </w:pPr>
    </w:p>
    <w:p w14:paraId="2D6C3A28" w14:textId="77777777" w:rsidR="00E62E7C" w:rsidRDefault="00E62E7C" w:rsidP="00FD3514">
      <w:pPr>
        <w:pStyle w:val="Heading1"/>
        <w:rPr>
          <w:color w:val="B22600" w:themeColor="accent6"/>
        </w:rPr>
      </w:pPr>
    </w:p>
    <w:p w14:paraId="3A1D1B2D" w14:textId="77777777" w:rsidR="00E62E7C" w:rsidRPr="00E62E7C" w:rsidRDefault="00E62E7C" w:rsidP="00E62E7C"/>
    <w:p w14:paraId="58016C7A" w14:textId="438A5859" w:rsidR="00FD3514" w:rsidRPr="00EF19D5" w:rsidRDefault="00FD3514" w:rsidP="00FD3514">
      <w:pPr>
        <w:pStyle w:val="Heading1"/>
        <w:rPr>
          <w:color w:val="B22600" w:themeColor="accent6"/>
        </w:rPr>
      </w:pPr>
      <w:r w:rsidRPr="00EF19D5">
        <w:rPr>
          <w:color w:val="B22600" w:themeColor="accent6"/>
        </w:rPr>
        <w:lastRenderedPageBreak/>
        <w:t>not working on a public holiday – FULL TIME</w:t>
      </w:r>
    </w:p>
    <w:p w14:paraId="49AB63A1" w14:textId="77777777" w:rsidR="00FD3514" w:rsidRDefault="00FD3514" w:rsidP="00FD3514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4F19F320" w14:textId="77777777" w:rsidR="00FD3514" w:rsidRPr="0073605C" w:rsidRDefault="00FD3514" w:rsidP="00FD3514">
      <w:pPr>
        <w:rPr>
          <w:i/>
          <w:iCs/>
          <w:color w:val="auto"/>
        </w:rPr>
      </w:pPr>
      <w:r w:rsidRPr="0073605C">
        <w:rPr>
          <w:i/>
          <w:iCs/>
          <w:color w:val="auto"/>
        </w:rPr>
        <w:t>Note</w:t>
      </w:r>
      <w:r>
        <w:rPr>
          <w:i/>
          <w:iCs/>
          <w:color w:val="auto"/>
        </w:rPr>
        <w:t xml:space="preserve">: The definition of Actual Day and Other Day can be found </w:t>
      </w:r>
      <w:r w:rsidRPr="00360588">
        <w:rPr>
          <w:i/>
          <w:iCs/>
          <w:color w:val="auto"/>
        </w:rPr>
        <w:t xml:space="preserve">summarised </w:t>
      </w:r>
      <w:r>
        <w:rPr>
          <w:i/>
          <w:iCs/>
          <w:color w:val="auto"/>
        </w:rPr>
        <w:t>below under Additional Rules – Public Holidays falling on a Weekend</w:t>
      </w:r>
    </w:p>
    <w:p w14:paraId="3190F216" w14:textId="1E20EADF" w:rsidR="00FD3514" w:rsidRDefault="00E62E7C" w:rsidP="00FD3514">
      <w:r w:rsidRPr="00DF5E73">
        <w:rPr>
          <w:noProof/>
        </w:rPr>
        <w:drawing>
          <wp:inline distT="0" distB="0" distL="0" distR="0" wp14:anchorId="6FDF4041" wp14:editId="4461C627">
            <wp:extent cx="5350933" cy="5325000"/>
            <wp:effectExtent l="0" t="0" r="2540" b="9525"/>
            <wp:docPr id="924668052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04222" name="Picture 1" descr="A document with text on i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2216" cy="534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0C3D" w14:textId="32A4FB5B" w:rsidR="00570700" w:rsidRDefault="00E62E7C" w:rsidP="00FD3514">
      <w:r w:rsidRPr="00D54BD0">
        <w:rPr>
          <w:noProof/>
        </w:rPr>
        <w:drawing>
          <wp:inline distT="0" distB="0" distL="0" distR="0" wp14:anchorId="1A092534" wp14:editId="023CEABB">
            <wp:extent cx="5944637" cy="719666"/>
            <wp:effectExtent l="0" t="0" r="0" b="4445"/>
            <wp:docPr id="822483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8320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6901" cy="7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514">
        <w:br w:type="page"/>
      </w:r>
    </w:p>
    <w:p w14:paraId="4D9C171B" w14:textId="77777777" w:rsidR="00FD3514" w:rsidRPr="00EF19D5" w:rsidRDefault="00FD3514" w:rsidP="00FD3514">
      <w:pPr>
        <w:pStyle w:val="Heading1"/>
        <w:rPr>
          <w:color w:val="B22600" w:themeColor="accent6"/>
        </w:rPr>
      </w:pPr>
      <w:r w:rsidRPr="00EF19D5">
        <w:rPr>
          <w:color w:val="B22600" w:themeColor="accent6"/>
        </w:rPr>
        <w:lastRenderedPageBreak/>
        <w:t xml:space="preserve">not working on a public holiday – </w:t>
      </w:r>
      <w:r>
        <w:rPr>
          <w:color w:val="B22600" w:themeColor="accent6"/>
        </w:rPr>
        <w:t>Part TIME</w:t>
      </w:r>
    </w:p>
    <w:p w14:paraId="782F5121" w14:textId="40B1814A" w:rsidR="00FD3514" w:rsidRDefault="00FD3514" w:rsidP="00FD3514">
      <w:pPr>
        <w:rPr>
          <w:i/>
          <w:iCs/>
          <w:color w:val="FF0000"/>
        </w:rPr>
      </w:pPr>
      <w:r>
        <w:rPr>
          <w:i/>
          <w:iCs/>
          <w:color w:val="FF0000"/>
        </w:rPr>
        <w:t xml:space="preserve"> </w:t>
      </w:r>
    </w:p>
    <w:p w14:paraId="12512911" w14:textId="2B2576D6" w:rsidR="00FD3514" w:rsidRPr="00E62E7C" w:rsidRDefault="00591091" w:rsidP="00FD3514">
      <w:pPr>
        <w:rPr>
          <w:i/>
          <w:iCs/>
          <w:color w:val="FF0000"/>
        </w:rPr>
      </w:pPr>
      <w:r w:rsidRPr="00E71747">
        <w:rPr>
          <w:noProof/>
        </w:rPr>
        <w:drawing>
          <wp:inline distT="0" distB="0" distL="0" distR="0" wp14:anchorId="17BCBC61" wp14:editId="6D932937">
            <wp:extent cx="5924517" cy="2184400"/>
            <wp:effectExtent l="0" t="0" r="635" b="6350"/>
            <wp:docPr id="123215428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54286" name="Picture 1" descr="A close-up of a documen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3682" cy="21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3CA1" w14:textId="77777777" w:rsidR="00FD3514" w:rsidRPr="004C2BEA" w:rsidRDefault="00FD3514" w:rsidP="00FD3514">
      <w:pPr>
        <w:pStyle w:val="Heading1"/>
        <w:rPr>
          <w:color w:val="B22600" w:themeColor="accent6"/>
        </w:rPr>
      </w:pPr>
      <w:r w:rsidRPr="004C2BEA">
        <w:rPr>
          <w:color w:val="B22600" w:themeColor="accent6"/>
        </w:rPr>
        <w:t>additional rules – public holidays falling on weekend</w:t>
      </w:r>
    </w:p>
    <w:p w14:paraId="1A9FC2F5" w14:textId="77777777" w:rsidR="00FD3514" w:rsidRDefault="00FD3514" w:rsidP="00FD3514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7E06FC01" w14:textId="591CA758" w:rsidR="00FD3514" w:rsidRDefault="00E62E7C" w:rsidP="00FD3514">
      <w:pPr>
        <w:rPr>
          <w:b/>
          <w:bCs/>
          <w:color w:val="auto"/>
        </w:rPr>
      </w:pPr>
      <w:r>
        <w:rPr>
          <w:i/>
          <w:iCs/>
          <w:color w:val="FF0000"/>
        </w:rPr>
        <w:t>P</w:t>
      </w:r>
      <w:r w:rsidRPr="00F3786B">
        <w:rPr>
          <w:i/>
          <w:iCs/>
          <w:color w:val="FF0000"/>
        </w:rPr>
        <w:t xml:space="preserve">lease refer to working on a public holiday above. Sub-clause </w:t>
      </w:r>
      <w:r>
        <w:rPr>
          <w:i/>
          <w:iCs/>
          <w:color w:val="FF0000"/>
        </w:rPr>
        <w:t>236.5</w:t>
      </w:r>
      <w:r w:rsidRPr="00F3786B">
        <w:rPr>
          <w:i/>
          <w:iCs/>
          <w:color w:val="FF0000"/>
        </w:rPr>
        <w:t xml:space="preserve"> and </w:t>
      </w:r>
      <w:r>
        <w:rPr>
          <w:i/>
          <w:iCs/>
          <w:color w:val="FF0000"/>
        </w:rPr>
        <w:t>236.6</w:t>
      </w:r>
    </w:p>
    <w:p w14:paraId="6CFEABBF" w14:textId="77777777" w:rsidR="00FD3514" w:rsidRPr="009171FB" w:rsidRDefault="00FD3514" w:rsidP="00FD3514">
      <w:pPr>
        <w:pStyle w:val="Heading1"/>
        <w:rPr>
          <w:color w:val="B22600" w:themeColor="accent6"/>
        </w:rPr>
      </w:pPr>
      <w:r w:rsidRPr="00554361">
        <w:rPr>
          <w:color w:val="B22600" w:themeColor="accent6"/>
        </w:rPr>
        <w:t>additional rules – other leave on public holidays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D3514" w:rsidRPr="00EE6556" w14:paraId="400D5DDA" w14:textId="77777777" w:rsidTr="003846C5">
        <w:tc>
          <w:tcPr>
            <w:tcW w:w="5395" w:type="dxa"/>
          </w:tcPr>
          <w:p w14:paraId="010FA21F" w14:textId="77777777" w:rsidR="00FD3514" w:rsidRPr="00C34EEA" w:rsidRDefault="00FD3514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Leave Type</w:t>
            </w:r>
          </w:p>
        </w:tc>
        <w:tc>
          <w:tcPr>
            <w:tcW w:w="5395" w:type="dxa"/>
          </w:tcPr>
          <w:p w14:paraId="4FCB29BF" w14:textId="77777777" w:rsidR="00FD3514" w:rsidRPr="007926CE" w:rsidRDefault="00FD3514" w:rsidP="003846C5">
            <w:pPr>
              <w:rPr>
                <w:b/>
                <w:bCs/>
                <w:color w:val="auto"/>
              </w:rPr>
            </w:pPr>
            <w:r w:rsidRPr="007926CE">
              <w:rPr>
                <w:b/>
                <w:bCs/>
                <w:color w:val="auto"/>
              </w:rPr>
              <w:t>Impact of taking leave on a Public Holiday</w:t>
            </w:r>
          </w:p>
        </w:tc>
      </w:tr>
      <w:tr w:rsidR="00FD3514" w:rsidRPr="00EE6556" w14:paraId="41731AFE" w14:textId="77777777" w:rsidTr="003846C5">
        <w:tc>
          <w:tcPr>
            <w:tcW w:w="5395" w:type="dxa"/>
          </w:tcPr>
          <w:p w14:paraId="5BD654DA" w14:textId="77777777" w:rsidR="00FD3514" w:rsidRPr="00453845" w:rsidRDefault="00FD3514" w:rsidP="003846C5">
            <w:pPr>
              <w:rPr>
                <w:color w:val="auto"/>
              </w:rPr>
            </w:pPr>
            <w:r w:rsidRPr="00453845">
              <w:rPr>
                <w:color w:val="auto"/>
              </w:rPr>
              <w:t>Annual Leave</w:t>
            </w:r>
          </w:p>
        </w:tc>
        <w:tc>
          <w:tcPr>
            <w:tcW w:w="5395" w:type="dxa"/>
          </w:tcPr>
          <w:p w14:paraId="4882152C" w14:textId="47F289AE" w:rsidR="00FD3514" w:rsidRPr="002569F9" w:rsidRDefault="00C26CE4" w:rsidP="003846C5">
            <w:pPr>
              <w:rPr>
                <w:color w:val="auto"/>
              </w:rPr>
            </w:pPr>
            <w:r w:rsidRPr="002569F9">
              <w:rPr>
                <w:color w:val="auto"/>
              </w:rPr>
              <w:t xml:space="preserve">Where a public holiday occurs during a period when an Employee is on annual leave, the Employee is taken not to be on annual leave on that public holiday </w:t>
            </w:r>
            <w:r w:rsidR="00FD3514" w:rsidRPr="002569F9">
              <w:rPr>
                <w:color w:val="auto"/>
              </w:rPr>
              <w:t xml:space="preserve">– see sub-clause </w:t>
            </w:r>
            <w:r w:rsidRPr="002569F9">
              <w:rPr>
                <w:color w:val="auto"/>
              </w:rPr>
              <w:t>232.3</w:t>
            </w:r>
          </w:p>
        </w:tc>
      </w:tr>
      <w:tr w:rsidR="00FD3514" w:rsidRPr="00EE6556" w14:paraId="538897F9" w14:textId="77777777" w:rsidTr="003846C5">
        <w:tc>
          <w:tcPr>
            <w:tcW w:w="5395" w:type="dxa"/>
          </w:tcPr>
          <w:p w14:paraId="77DF4C39" w14:textId="77777777" w:rsidR="00FD3514" w:rsidRPr="00EE6556" w:rsidRDefault="00FD3514" w:rsidP="003846C5">
            <w:pPr>
              <w:rPr>
                <w:color w:val="auto"/>
              </w:rPr>
            </w:pPr>
            <w:r>
              <w:rPr>
                <w:color w:val="auto"/>
              </w:rPr>
              <w:t>Personal Leave</w:t>
            </w:r>
          </w:p>
        </w:tc>
        <w:tc>
          <w:tcPr>
            <w:tcW w:w="5395" w:type="dxa"/>
          </w:tcPr>
          <w:p w14:paraId="4C7C31A0" w14:textId="16DA84CB" w:rsidR="00FD3514" w:rsidRPr="002569F9" w:rsidRDefault="00FF18C2" w:rsidP="003846C5">
            <w:pPr>
              <w:rPr>
                <w:color w:val="auto"/>
              </w:rPr>
            </w:pPr>
            <w:r w:rsidRPr="002569F9">
              <w:rPr>
                <w:color w:val="auto"/>
              </w:rPr>
              <w:t>If the period during which an Employee takes paid personal leave includes a day or part-day that is a public holiday in the place where the Employee is based for work purposes, the Employee is taken not to be on paid personal leave on that public holiday</w:t>
            </w:r>
            <w:r w:rsidR="00FD3514" w:rsidRPr="002569F9">
              <w:rPr>
                <w:color w:val="auto"/>
              </w:rPr>
              <w:t xml:space="preserve">– see subclause </w:t>
            </w:r>
            <w:r w:rsidRPr="002569F9">
              <w:rPr>
                <w:color w:val="auto"/>
              </w:rPr>
              <w:t>235.6</w:t>
            </w:r>
          </w:p>
        </w:tc>
      </w:tr>
      <w:tr w:rsidR="00FD3514" w:rsidRPr="00EE6556" w14:paraId="6968C017" w14:textId="77777777" w:rsidTr="003846C5">
        <w:tc>
          <w:tcPr>
            <w:tcW w:w="5395" w:type="dxa"/>
          </w:tcPr>
          <w:p w14:paraId="3A3B04EC" w14:textId="77777777" w:rsidR="00FD3514" w:rsidRPr="00EE6556" w:rsidRDefault="00FD3514" w:rsidP="003846C5">
            <w:pPr>
              <w:rPr>
                <w:color w:val="auto"/>
              </w:rPr>
            </w:pPr>
            <w:r>
              <w:rPr>
                <w:color w:val="auto"/>
              </w:rPr>
              <w:t>Long Service Leave</w:t>
            </w:r>
          </w:p>
        </w:tc>
        <w:tc>
          <w:tcPr>
            <w:tcW w:w="5395" w:type="dxa"/>
          </w:tcPr>
          <w:p w14:paraId="0538A6EF" w14:textId="6E00BB54" w:rsidR="00FD3514" w:rsidRPr="002569F9" w:rsidRDefault="00FD3514" w:rsidP="003846C5">
            <w:pPr>
              <w:rPr>
                <w:color w:val="auto"/>
              </w:rPr>
            </w:pPr>
            <w:r w:rsidRPr="002569F9">
              <w:rPr>
                <w:color w:val="auto"/>
              </w:rPr>
              <w:t>Long service leave is inclusive of (not additional to) Public Holidays that occur during the relevant period of leave</w:t>
            </w:r>
            <w:r w:rsidR="002132C7">
              <w:rPr>
                <w:color w:val="auto"/>
              </w:rPr>
              <w:t xml:space="preserve"> -Silent</w:t>
            </w:r>
            <w:r w:rsidRPr="002569F9">
              <w:rPr>
                <w:color w:val="auto"/>
              </w:rPr>
              <w:t xml:space="preserve"> </w:t>
            </w:r>
          </w:p>
        </w:tc>
      </w:tr>
      <w:tr w:rsidR="00FD3514" w:rsidRPr="00EE6556" w14:paraId="198C5DFC" w14:textId="77777777" w:rsidTr="003846C5">
        <w:tc>
          <w:tcPr>
            <w:tcW w:w="5395" w:type="dxa"/>
          </w:tcPr>
          <w:p w14:paraId="729E2511" w14:textId="77777777" w:rsidR="00FD3514" w:rsidRDefault="00FD3514" w:rsidP="003846C5">
            <w:pPr>
              <w:rPr>
                <w:color w:val="auto"/>
              </w:rPr>
            </w:pPr>
            <w:r>
              <w:rPr>
                <w:color w:val="auto"/>
              </w:rPr>
              <w:t>Paid Parental Leave</w:t>
            </w:r>
          </w:p>
        </w:tc>
        <w:tc>
          <w:tcPr>
            <w:tcW w:w="5395" w:type="dxa"/>
          </w:tcPr>
          <w:p w14:paraId="380100E7" w14:textId="77777777" w:rsidR="00FD3514" w:rsidRPr="009171FB" w:rsidRDefault="00FD3514" w:rsidP="003846C5">
            <w:pPr>
              <w:rPr>
                <w:rFonts w:ascii="Gill Sans MT" w:eastAsia="Gill Sans MT" w:hAnsi="Gill Sans MT" w:cs="Gill Sans MT"/>
                <w:color w:val="auto"/>
              </w:rPr>
            </w:pPr>
            <w:r w:rsidRPr="009171FB">
              <w:rPr>
                <w:rFonts w:ascii="Gill Sans MT" w:eastAsia="Gill Sans MT" w:hAnsi="Gill Sans MT" w:cs="Gill Sans MT"/>
                <w:color w:val="auto"/>
              </w:rPr>
              <w:t>An Employee on Paid Parental Leave when a public holiday occurs does not receive a public holiday entitlement, nor does it extend the Paid Parental Leave period</w:t>
            </w:r>
          </w:p>
        </w:tc>
      </w:tr>
      <w:tr w:rsidR="00FD3514" w:rsidRPr="00EE6556" w14:paraId="71D55CA3" w14:textId="77777777" w:rsidTr="003846C5">
        <w:tc>
          <w:tcPr>
            <w:tcW w:w="5395" w:type="dxa"/>
          </w:tcPr>
          <w:p w14:paraId="38FE4BA3" w14:textId="77777777" w:rsidR="00FD3514" w:rsidRDefault="00FD3514" w:rsidP="003846C5">
            <w:pPr>
              <w:rPr>
                <w:color w:val="auto"/>
              </w:rPr>
            </w:pPr>
            <w:r>
              <w:rPr>
                <w:color w:val="auto"/>
              </w:rPr>
              <w:t>Unpaid Leave</w:t>
            </w:r>
          </w:p>
        </w:tc>
        <w:tc>
          <w:tcPr>
            <w:tcW w:w="5395" w:type="dxa"/>
          </w:tcPr>
          <w:p w14:paraId="0EA883CF" w14:textId="77777777" w:rsidR="00FD3514" w:rsidRPr="009171FB" w:rsidRDefault="00FD3514" w:rsidP="003846C5">
            <w:pPr>
              <w:rPr>
                <w:rFonts w:ascii="Gill Sans MT" w:eastAsia="Gill Sans MT" w:hAnsi="Gill Sans MT" w:cs="Gill Sans MT"/>
                <w:color w:val="auto"/>
              </w:rPr>
            </w:pPr>
            <w:r w:rsidRPr="009171FB">
              <w:rPr>
                <w:rFonts w:ascii="Gill Sans MT" w:eastAsia="Gill Sans MT" w:hAnsi="Gill Sans MT" w:cs="Gill Sans MT"/>
                <w:color w:val="auto"/>
              </w:rPr>
              <w:t>If an employee is on Unpaid Leave when a Public Holiday occurs, the employee does not receive a public holiday entitlement.</w:t>
            </w:r>
          </w:p>
        </w:tc>
      </w:tr>
    </w:tbl>
    <w:p w14:paraId="2C2BE33F" w14:textId="77777777" w:rsidR="002132C7" w:rsidRDefault="002132C7" w:rsidP="00FD3514">
      <w:pPr>
        <w:pStyle w:val="Heading1"/>
        <w:rPr>
          <w:color w:val="B22600" w:themeColor="accent6"/>
        </w:rPr>
      </w:pPr>
    </w:p>
    <w:p w14:paraId="214FBB26" w14:textId="2D1F7DDA" w:rsidR="00FD3514" w:rsidRPr="009502BE" w:rsidRDefault="00FD3514" w:rsidP="00FD3514">
      <w:pPr>
        <w:pStyle w:val="Heading1"/>
        <w:rPr>
          <w:color w:val="B22600" w:themeColor="accent6"/>
        </w:rPr>
      </w:pPr>
      <w:r w:rsidRPr="009502BE">
        <w:rPr>
          <w:color w:val="B22600" w:themeColor="accent6"/>
        </w:rPr>
        <w:t>additional rules – recall on public holiday</w:t>
      </w:r>
      <w:r>
        <w:rPr>
          <w:color w:val="B22600" w:themeColor="accent6"/>
        </w:rPr>
        <w:t xml:space="preserve"> </w:t>
      </w:r>
    </w:p>
    <w:p w14:paraId="0ACB63DE" w14:textId="77777777" w:rsidR="00FD3514" w:rsidRDefault="00FD3514" w:rsidP="00FD3514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37C304EE" w14:textId="5747DD08" w:rsidR="00FD3514" w:rsidRPr="002634BC" w:rsidRDefault="00FD3514" w:rsidP="00FD3514">
      <w:pPr>
        <w:rPr>
          <w:b/>
          <w:bCs/>
          <w:color w:val="C00000"/>
        </w:rPr>
      </w:pPr>
      <w:r w:rsidRPr="00591091">
        <w:rPr>
          <w:rStyle w:val="normaltextrun"/>
          <w:i/>
          <w:iCs/>
          <w:color w:val="C00000"/>
          <w:highlight w:val="yellow"/>
          <w:shd w:val="clear" w:color="auto" w:fill="FFFFFF"/>
        </w:rPr>
        <w:t>Note: This clause provides that a</w:t>
      </w:r>
      <w:r w:rsidR="00591091" w:rsidRPr="00591091">
        <w:rPr>
          <w:rStyle w:val="normaltextrun"/>
          <w:i/>
          <w:iCs/>
          <w:color w:val="C00000"/>
          <w:highlight w:val="yellow"/>
          <w:shd w:val="clear" w:color="auto" w:fill="FFFFFF"/>
        </w:rPr>
        <w:t xml:space="preserve">n employee </w:t>
      </w:r>
      <w:r w:rsidRPr="00591091">
        <w:rPr>
          <w:rStyle w:val="normaltextrun"/>
          <w:i/>
          <w:iCs/>
          <w:color w:val="C00000"/>
          <w:highlight w:val="yellow"/>
          <w:shd w:val="clear" w:color="auto" w:fill="FFFFFF"/>
        </w:rPr>
        <w:t xml:space="preserve">who has an entitlement to a public holiday benefit on a day they are not working will be guaranteed the rostered off benefit afforded to them </w:t>
      </w:r>
      <w:r w:rsidRPr="00591091">
        <w:rPr>
          <w:rStyle w:val="normaltextrun"/>
          <w:b/>
          <w:bCs/>
          <w:i/>
          <w:iCs/>
          <w:color w:val="C00000"/>
          <w:highlight w:val="yellow"/>
          <w:shd w:val="clear" w:color="auto" w:fill="FFFFFF"/>
        </w:rPr>
        <w:t>in addition to</w:t>
      </w:r>
      <w:r w:rsidRPr="00591091">
        <w:rPr>
          <w:rStyle w:val="normaltextrun"/>
          <w:i/>
          <w:iCs/>
          <w:color w:val="C00000"/>
          <w:highlight w:val="yellow"/>
          <w:shd w:val="clear" w:color="auto" w:fill="FFFFFF"/>
        </w:rPr>
        <w:t xml:space="preserve"> any recall payment they receive – regardless of the time of the day the recall occurs.</w:t>
      </w:r>
      <w:r w:rsidRPr="002634BC">
        <w:rPr>
          <w:rStyle w:val="eop"/>
          <w:rFonts w:ascii="Gill Sans MT" w:hAnsi="Gill Sans MT"/>
          <w:color w:val="C00000"/>
          <w:shd w:val="clear" w:color="auto" w:fill="FFFFFF"/>
        </w:rPr>
        <w:t> </w:t>
      </w:r>
    </w:p>
    <w:p w14:paraId="4FA0EAAA" w14:textId="0BE7C9FA" w:rsidR="00FD3514" w:rsidRPr="007A464A" w:rsidRDefault="00FD3514" w:rsidP="00FD3514"/>
    <w:p w14:paraId="6B574B2E" w14:textId="563C318B" w:rsidR="00FD3514" w:rsidRDefault="00E62E7C" w:rsidP="00FD3514">
      <w:pPr>
        <w:pStyle w:val="Heading1"/>
        <w:rPr>
          <w:color w:val="auto"/>
        </w:rPr>
        <w:sectPr w:rsidR="00FD3514" w:rsidSect="003404C7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6F63FF">
        <w:rPr>
          <w:noProof/>
        </w:rPr>
        <w:drawing>
          <wp:inline distT="0" distB="0" distL="0" distR="0" wp14:anchorId="5E458466" wp14:editId="4BA52517">
            <wp:extent cx="5431367" cy="4391915"/>
            <wp:effectExtent l="0" t="0" r="0" b="8890"/>
            <wp:docPr id="865997919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97919" name="Picture 1" descr="A document with text on i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39453" cy="43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123C" w14:textId="77777777" w:rsidR="00FD3514" w:rsidRPr="003E3E1C" w:rsidRDefault="00FD3514" w:rsidP="00FD3514">
      <w:pPr>
        <w:pStyle w:val="Heading1"/>
        <w:rPr>
          <w:color w:val="B22600" w:themeColor="accent6"/>
        </w:rPr>
      </w:pPr>
      <w:r w:rsidRPr="003E3E1C">
        <w:rPr>
          <w:color w:val="B22600" w:themeColor="accent6"/>
        </w:rPr>
        <w:lastRenderedPageBreak/>
        <w:t>Table 1: Summary of Public Holiday Entitlements</w:t>
      </w:r>
    </w:p>
    <w:p w14:paraId="11843847" w14:textId="77777777" w:rsidR="00FD3514" w:rsidRDefault="00FD3514" w:rsidP="00FD3514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FD3514" w:rsidRPr="00EE6556" w14:paraId="33C03616" w14:textId="77777777" w:rsidTr="003846C5">
        <w:tc>
          <w:tcPr>
            <w:tcW w:w="1667" w:type="pct"/>
          </w:tcPr>
          <w:p w14:paraId="186FC347" w14:textId="77777777" w:rsidR="00FD3514" w:rsidRPr="00C34EEA" w:rsidRDefault="00FD3514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Full Time</w:t>
            </w:r>
          </w:p>
        </w:tc>
        <w:tc>
          <w:tcPr>
            <w:tcW w:w="1667" w:type="pct"/>
          </w:tcPr>
          <w:p w14:paraId="12A33936" w14:textId="77777777" w:rsidR="00FD3514" w:rsidRPr="002F2B7F" w:rsidRDefault="00FD3514" w:rsidP="003846C5">
            <w:pPr>
              <w:rPr>
                <w:b/>
                <w:bCs/>
                <w:color w:val="auto"/>
              </w:rPr>
            </w:pPr>
            <w:r w:rsidRPr="002F2B7F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1AD68BDC" w14:textId="77777777" w:rsidR="00FD3514" w:rsidRPr="002F2B7F" w:rsidRDefault="00FD3514" w:rsidP="003846C5">
            <w:pPr>
              <w:rPr>
                <w:b/>
                <w:bCs/>
                <w:color w:val="auto"/>
              </w:rPr>
            </w:pPr>
            <w:r w:rsidRPr="002F2B7F">
              <w:rPr>
                <w:b/>
                <w:bCs/>
                <w:color w:val="auto"/>
              </w:rPr>
              <w:t xml:space="preserve"> </w:t>
            </w:r>
            <w:r w:rsidRPr="002F2B7F">
              <w:rPr>
                <w:b/>
                <w:color w:val="auto"/>
              </w:rPr>
              <w:t>Clause Ref.</w:t>
            </w:r>
          </w:p>
        </w:tc>
      </w:tr>
      <w:tr w:rsidR="007B61A4" w:rsidRPr="00EE6556" w14:paraId="4B0C1368" w14:textId="77777777" w:rsidTr="003846C5">
        <w:tc>
          <w:tcPr>
            <w:tcW w:w="1667" w:type="pct"/>
          </w:tcPr>
          <w:p w14:paraId="6FE7C88D" w14:textId="21D6D9E9" w:rsidR="007B61A4" w:rsidRPr="00EE6556" w:rsidRDefault="007B61A4" w:rsidP="007B61A4">
            <w:pPr>
              <w:rPr>
                <w:color w:val="auto"/>
              </w:rPr>
            </w:pPr>
            <w:r>
              <w:rPr>
                <w:color w:val="auto"/>
              </w:rPr>
              <w:t>Rostered to Work (works on public holiday)</w:t>
            </w:r>
          </w:p>
        </w:tc>
        <w:tc>
          <w:tcPr>
            <w:tcW w:w="1667" w:type="pct"/>
          </w:tcPr>
          <w:p w14:paraId="605AE881" w14:textId="3706721B" w:rsidR="007B61A4" w:rsidRDefault="007B61A4" w:rsidP="007B61A4">
            <w:pPr>
              <w:tabs>
                <w:tab w:val="left" w:pos="1440"/>
              </w:tabs>
              <w:rPr>
                <w:rStyle w:val="normaltextrun"/>
                <w:color w:val="000000"/>
                <w:bdr w:val="none" w:sz="0" w:space="0" w:color="auto" w:frame="1"/>
              </w:rPr>
            </w:pPr>
            <w:r>
              <w:rPr>
                <w:color w:val="auto"/>
              </w:rPr>
              <w:t xml:space="preserve">250% or (provided in sub-clause 236.5(b)) </w:t>
            </w:r>
            <w:r>
              <w:rPr>
                <w:rStyle w:val="normaltextrun"/>
                <w:color w:val="000000"/>
                <w:bdr w:val="none" w:sz="0" w:space="0" w:color="auto" w:frame="1"/>
              </w:rPr>
              <w:t>100% + 1.5 days added to A/L balance or 100% + 1.5 days off within four weeks of the public holiday</w:t>
            </w:r>
          </w:p>
          <w:p w14:paraId="1B1514E4" w14:textId="77777777" w:rsidR="007B61A4" w:rsidRDefault="007B61A4" w:rsidP="007B61A4">
            <w:pPr>
              <w:tabs>
                <w:tab w:val="left" w:pos="1440"/>
              </w:tabs>
              <w:rPr>
                <w:color w:val="auto"/>
              </w:rPr>
            </w:pPr>
          </w:p>
          <w:p w14:paraId="2A05ABE8" w14:textId="60631B36" w:rsidR="007B61A4" w:rsidRPr="00EE6556" w:rsidRDefault="007B61A4" w:rsidP="007B61A4">
            <w:pPr>
              <w:tabs>
                <w:tab w:val="left" w:pos="1440"/>
              </w:tabs>
              <w:rPr>
                <w:color w:val="auto"/>
              </w:rPr>
            </w:pPr>
            <w:r>
              <w:rPr>
                <w:color w:val="auto"/>
              </w:rPr>
              <w:t>(Sub-clause 236.5(b) does not apply to employees classified under Part 2 of Schedule 6 of the agreement)</w:t>
            </w:r>
            <w:r>
              <w:rPr>
                <w:color w:val="auto"/>
              </w:rPr>
              <w:tab/>
            </w:r>
          </w:p>
        </w:tc>
        <w:tc>
          <w:tcPr>
            <w:tcW w:w="1666" w:type="pct"/>
          </w:tcPr>
          <w:p w14:paraId="36A09F4D" w14:textId="5197EB36" w:rsidR="007B61A4" w:rsidRDefault="007B61A4" w:rsidP="007B61A4">
            <w:pPr>
              <w:rPr>
                <w:color w:val="auto"/>
              </w:rPr>
            </w:pPr>
            <w:r>
              <w:rPr>
                <w:color w:val="auto"/>
              </w:rPr>
              <w:t>236.5</w:t>
            </w:r>
          </w:p>
        </w:tc>
      </w:tr>
      <w:tr w:rsidR="007B61A4" w:rsidRPr="00EE6556" w14:paraId="2698FB80" w14:textId="77777777" w:rsidTr="003846C5">
        <w:tc>
          <w:tcPr>
            <w:tcW w:w="1667" w:type="pct"/>
          </w:tcPr>
          <w:p w14:paraId="71949D17" w14:textId="4A727D4F" w:rsidR="007B61A4" w:rsidRDefault="007B61A4" w:rsidP="007B61A4">
            <w:pPr>
              <w:rPr>
                <w:color w:val="auto"/>
              </w:rPr>
            </w:pPr>
            <w:r>
              <w:rPr>
                <w:color w:val="auto"/>
              </w:rPr>
              <w:t>Rostered to Work (not required to work)</w:t>
            </w:r>
          </w:p>
        </w:tc>
        <w:tc>
          <w:tcPr>
            <w:tcW w:w="1667" w:type="pct"/>
          </w:tcPr>
          <w:p w14:paraId="6D5B5E69" w14:textId="43A67DEA" w:rsidR="007B61A4" w:rsidRDefault="00C3390E" w:rsidP="007B61A4">
            <w:pPr>
              <w:rPr>
                <w:color w:val="auto"/>
              </w:rPr>
            </w:pPr>
            <w:r>
              <w:rPr>
                <w:color w:val="auto"/>
              </w:rPr>
              <w:t>1 days Ordinary Pay based on the hours the employee was rostered to work</w:t>
            </w:r>
          </w:p>
        </w:tc>
        <w:tc>
          <w:tcPr>
            <w:tcW w:w="1666" w:type="pct"/>
          </w:tcPr>
          <w:p w14:paraId="6541C114" w14:textId="115D7CB2" w:rsidR="007B61A4" w:rsidRDefault="007B61A4" w:rsidP="007B61A4">
            <w:pPr>
              <w:rPr>
                <w:color w:val="auto"/>
              </w:rPr>
            </w:pPr>
            <w:r w:rsidRPr="007B61A4">
              <w:rPr>
                <w:color w:val="auto"/>
              </w:rPr>
              <w:t>236.1</w:t>
            </w:r>
          </w:p>
        </w:tc>
      </w:tr>
      <w:tr w:rsidR="007B61A4" w:rsidRPr="00EE6556" w14:paraId="5623C9F0" w14:textId="77777777" w:rsidTr="003846C5">
        <w:tc>
          <w:tcPr>
            <w:tcW w:w="1667" w:type="pct"/>
          </w:tcPr>
          <w:p w14:paraId="29514CBB" w14:textId="7FEFEE0E" w:rsidR="007B61A4" w:rsidRPr="00EE6556" w:rsidRDefault="007B61A4" w:rsidP="007B61A4">
            <w:pPr>
              <w:rPr>
                <w:color w:val="auto"/>
              </w:rPr>
            </w:pPr>
            <w:r>
              <w:rPr>
                <w:color w:val="auto"/>
              </w:rPr>
              <w:t>Not Rostered to Work (rostered day off</w:t>
            </w:r>
            <w:r w:rsidR="00E37880">
              <w:rPr>
                <w:color w:val="auto"/>
              </w:rPr>
              <w:t>)</w:t>
            </w:r>
          </w:p>
        </w:tc>
        <w:tc>
          <w:tcPr>
            <w:tcW w:w="1667" w:type="pct"/>
          </w:tcPr>
          <w:p w14:paraId="750882BC" w14:textId="77777777" w:rsidR="00E37880" w:rsidRDefault="00E37880" w:rsidP="00E37880">
            <w:pPr>
              <w:rPr>
                <w:color w:val="auto"/>
                <w:u w:val="single"/>
              </w:rPr>
            </w:pPr>
            <w:r w:rsidRPr="00FF56E6">
              <w:rPr>
                <w:color w:val="auto"/>
                <w:u w:val="single"/>
              </w:rPr>
              <w:t>Weekdays &amp; Weekend PH (</w:t>
            </w:r>
            <w:r>
              <w:rPr>
                <w:color w:val="auto"/>
                <w:u w:val="single"/>
              </w:rPr>
              <w:t>excl.</w:t>
            </w:r>
            <w:r w:rsidRPr="00FF56E6">
              <w:rPr>
                <w:color w:val="auto"/>
                <w:u w:val="single"/>
              </w:rPr>
              <w:t xml:space="preserve"> Easter Saturday)</w:t>
            </w:r>
          </w:p>
          <w:p w14:paraId="628C56D6" w14:textId="77777777" w:rsidR="00E37880" w:rsidRDefault="00E37880" w:rsidP="00E37880">
            <w:pPr>
              <w:rPr>
                <w:color w:val="auto"/>
              </w:rPr>
            </w:pPr>
          </w:p>
          <w:p w14:paraId="3CEC495A" w14:textId="4D563BE7" w:rsidR="00E37880" w:rsidRDefault="00E37880" w:rsidP="00E37880">
            <w:pPr>
              <w:rPr>
                <w:color w:val="auto"/>
              </w:rPr>
            </w:pPr>
            <w:r>
              <w:rPr>
                <w:color w:val="auto"/>
              </w:rPr>
              <w:t>1 days ordinary pay (</w:t>
            </w:r>
            <w:r w:rsidRPr="00AE0517">
              <w:rPr>
                <w:color w:val="auto"/>
              </w:rPr>
              <w:t>7.6 hours unless the</w:t>
            </w:r>
            <w:r>
              <w:rPr>
                <w:color w:val="auto"/>
              </w:rPr>
              <w:t xml:space="preserve">y </w:t>
            </w:r>
            <w:r w:rsidRPr="00AE0517">
              <w:rPr>
                <w:color w:val="auto"/>
              </w:rPr>
              <w:t>ordinarily work</w:t>
            </w:r>
            <w:r>
              <w:rPr>
                <w:color w:val="auto"/>
              </w:rPr>
              <w:t xml:space="preserve"> </w:t>
            </w:r>
            <w:r w:rsidRPr="00AE0517">
              <w:rPr>
                <w:color w:val="auto"/>
              </w:rPr>
              <w:t>longer shifts)</w:t>
            </w:r>
            <w:r>
              <w:rPr>
                <w:color w:val="auto"/>
              </w:rPr>
              <w:t xml:space="preserve"> or 1 day off in lieu within four weeks of the public holiday or 1 day added to A/L balance  </w:t>
            </w:r>
          </w:p>
          <w:p w14:paraId="4FC6D3F7" w14:textId="77777777" w:rsidR="00E37880" w:rsidRDefault="00E37880" w:rsidP="00E37880">
            <w:pPr>
              <w:rPr>
                <w:color w:val="auto"/>
              </w:rPr>
            </w:pPr>
          </w:p>
          <w:p w14:paraId="19BE9582" w14:textId="77777777" w:rsidR="00E37880" w:rsidRPr="0082090E" w:rsidRDefault="00E37880" w:rsidP="00E37880">
            <w:pPr>
              <w:rPr>
                <w:color w:val="auto"/>
                <w:u w:val="single"/>
              </w:rPr>
            </w:pPr>
            <w:r w:rsidRPr="0082090E">
              <w:rPr>
                <w:color w:val="auto"/>
                <w:u w:val="single"/>
              </w:rPr>
              <w:t>Easter Saturday only</w:t>
            </w:r>
          </w:p>
          <w:p w14:paraId="57765CE6" w14:textId="54783C5A" w:rsidR="00E37880" w:rsidRDefault="00E37880" w:rsidP="00E37880">
            <w:pPr>
              <w:rPr>
                <w:color w:val="auto"/>
              </w:rPr>
            </w:pPr>
            <w:r>
              <w:rPr>
                <w:color w:val="auto"/>
              </w:rPr>
              <w:t>Employees who work Monday to Friday only (must work every day) and don’t work on Easter Saturday are entitled to 1 days ordinary pay, or, with mutual consent, 1 day added to A/L balance or 1 day off in lieu</w:t>
            </w:r>
            <w:r w:rsidR="00E35BE4">
              <w:rPr>
                <w:color w:val="auto"/>
              </w:rPr>
              <w:t>.</w:t>
            </w:r>
          </w:p>
          <w:p w14:paraId="3785AF4E" w14:textId="77777777" w:rsidR="00E35BE4" w:rsidRDefault="00E35BE4" w:rsidP="00E37880">
            <w:pPr>
              <w:rPr>
                <w:color w:val="auto"/>
              </w:rPr>
            </w:pPr>
          </w:p>
          <w:p w14:paraId="2EF97482" w14:textId="52E1AECE" w:rsidR="007B61A4" w:rsidRPr="00EE6556" w:rsidRDefault="00E35BE4" w:rsidP="007B61A4">
            <w:pPr>
              <w:rPr>
                <w:color w:val="auto"/>
              </w:rPr>
            </w:pPr>
            <w:r>
              <w:rPr>
                <w:color w:val="auto"/>
              </w:rPr>
              <w:t>This does not apply to employees classified under Part 2 of Schedule 6 of the Agreement)</w:t>
            </w:r>
          </w:p>
        </w:tc>
        <w:tc>
          <w:tcPr>
            <w:tcW w:w="1666" w:type="pct"/>
          </w:tcPr>
          <w:p w14:paraId="446A41F9" w14:textId="48089ED0" w:rsidR="007B61A4" w:rsidRDefault="007B61A4" w:rsidP="007B61A4">
            <w:pPr>
              <w:rPr>
                <w:color w:val="auto"/>
              </w:rPr>
            </w:pPr>
            <w:r>
              <w:rPr>
                <w:color w:val="auto"/>
              </w:rPr>
              <w:t>236.5</w:t>
            </w:r>
            <w:r w:rsidR="00866485">
              <w:rPr>
                <w:color w:val="auto"/>
              </w:rPr>
              <w:t>(d)</w:t>
            </w:r>
          </w:p>
          <w:p w14:paraId="0E5ECD6D" w14:textId="77777777" w:rsidR="007B61A4" w:rsidRDefault="007B61A4" w:rsidP="007B61A4">
            <w:pPr>
              <w:rPr>
                <w:color w:val="auto"/>
              </w:rPr>
            </w:pPr>
          </w:p>
          <w:p w14:paraId="0034FC7D" w14:textId="77777777" w:rsidR="00E35BE4" w:rsidRDefault="00E35BE4" w:rsidP="007B61A4">
            <w:pPr>
              <w:rPr>
                <w:color w:val="auto"/>
              </w:rPr>
            </w:pPr>
          </w:p>
          <w:p w14:paraId="69C7BCD4" w14:textId="77777777" w:rsidR="00E35BE4" w:rsidRDefault="00E35BE4" w:rsidP="007B61A4">
            <w:pPr>
              <w:rPr>
                <w:color w:val="auto"/>
              </w:rPr>
            </w:pPr>
          </w:p>
          <w:p w14:paraId="649FE4BF" w14:textId="77777777" w:rsidR="00E35BE4" w:rsidRDefault="00E35BE4" w:rsidP="007B61A4">
            <w:pPr>
              <w:rPr>
                <w:color w:val="auto"/>
              </w:rPr>
            </w:pPr>
          </w:p>
          <w:p w14:paraId="4DA95153" w14:textId="77777777" w:rsidR="00E35BE4" w:rsidRDefault="00E35BE4" w:rsidP="007B61A4">
            <w:pPr>
              <w:rPr>
                <w:color w:val="auto"/>
              </w:rPr>
            </w:pPr>
          </w:p>
          <w:p w14:paraId="1C8BD03E" w14:textId="77777777" w:rsidR="00E35BE4" w:rsidRDefault="00E35BE4" w:rsidP="007B61A4">
            <w:pPr>
              <w:rPr>
                <w:color w:val="auto"/>
              </w:rPr>
            </w:pPr>
          </w:p>
          <w:p w14:paraId="32F75926" w14:textId="6700521A" w:rsidR="00E35BE4" w:rsidRDefault="00E35BE4" w:rsidP="007B61A4">
            <w:pPr>
              <w:rPr>
                <w:color w:val="auto"/>
              </w:rPr>
            </w:pPr>
            <w:r>
              <w:rPr>
                <w:color w:val="auto"/>
              </w:rPr>
              <w:t>236.</w:t>
            </w:r>
            <w:r w:rsidR="006E4A00">
              <w:rPr>
                <w:color w:val="auto"/>
              </w:rPr>
              <w:t>6</w:t>
            </w:r>
          </w:p>
        </w:tc>
      </w:tr>
    </w:tbl>
    <w:p w14:paraId="7C7225A8" w14:textId="77777777" w:rsidR="00FD3514" w:rsidRDefault="00FD3514" w:rsidP="00FD3514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FD3514" w:rsidRPr="00EE6556" w14:paraId="03BF0D5C" w14:textId="77777777" w:rsidTr="003846C5">
        <w:tc>
          <w:tcPr>
            <w:tcW w:w="1667" w:type="pct"/>
          </w:tcPr>
          <w:p w14:paraId="421B917F" w14:textId="77777777" w:rsidR="00FD3514" w:rsidRPr="00C34EEA" w:rsidRDefault="00FD3514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Part Time</w:t>
            </w:r>
          </w:p>
        </w:tc>
        <w:tc>
          <w:tcPr>
            <w:tcW w:w="1667" w:type="pct"/>
          </w:tcPr>
          <w:p w14:paraId="36A99712" w14:textId="77777777" w:rsidR="00FD3514" w:rsidRPr="009B1354" w:rsidRDefault="00FD3514" w:rsidP="003846C5">
            <w:pPr>
              <w:rPr>
                <w:b/>
                <w:color w:val="auto"/>
              </w:rPr>
            </w:pPr>
            <w:r w:rsidRPr="009B1354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23155087" w14:textId="77777777" w:rsidR="00FD3514" w:rsidRPr="009B1354" w:rsidRDefault="00FD3514" w:rsidP="003846C5">
            <w:pPr>
              <w:rPr>
                <w:b/>
                <w:bCs/>
                <w:color w:val="auto"/>
              </w:rPr>
            </w:pPr>
            <w:r w:rsidRPr="009B1354">
              <w:rPr>
                <w:b/>
                <w:bCs/>
                <w:color w:val="auto"/>
              </w:rPr>
              <w:t>Clause Ref.</w:t>
            </w:r>
          </w:p>
        </w:tc>
      </w:tr>
      <w:tr w:rsidR="00E94F1D" w:rsidRPr="00EE6556" w14:paraId="33302F58" w14:textId="77777777" w:rsidTr="003846C5">
        <w:tc>
          <w:tcPr>
            <w:tcW w:w="1667" w:type="pct"/>
          </w:tcPr>
          <w:p w14:paraId="53702C62" w14:textId="7B270EF2" w:rsidR="00E94F1D" w:rsidRPr="00EE6556" w:rsidRDefault="00E94F1D" w:rsidP="00E94F1D">
            <w:pPr>
              <w:rPr>
                <w:color w:val="auto"/>
              </w:rPr>
            </w:pPr>
            <w:r>
              <w:rPr>
                <w:color w:val="auto"/>
              </w:rPr>
              <w:t>Rostered to Work (works on public holiday)</w:t>
            </w:r>
          </w:p>
        </w:tc>
        <w:tc>
          <w:tcPr>
            <w:tcW w:w="1667" w:type="pct"/>
          </w:tcPr>
          <w:p w14:paraId="4509B11B" w14:textId="77777777" w:rsidR="00E94F1D" w:rsidRDefault="00E94F1D" w:rsidP="00E94F1D">
            <w:pPr>
              <w:tabs>
                <w:tab w:val="left" w:pos="1440"/>
              </w:tabs>
              <w:rPr>
                <w:rStyle w:val="normaltextrun"/>
                <w:color w:val="000000"/>
                <w:bdr w:val="none" w:sz="0" w:space="0" w:color="auto" w:frame="1"/>
              </w:rPr>
            </w:pPr>
            <w:r>
              <w:rPr>
                <w:color w:val="auto"/>
              </w:rPr>
              <w:t xml:space="preserve">250% or (provided in sub-clause 236.5(b)) </w:t>
            </w:r>
            <w:r>
              <w:rPr>
                <w:rStyle w:val="normaltextrun"/>
                <w:color w:val="000000"/>
                <w:bdr w:val="none" w:sz="0" w:space="0" w:color="auto" w:frame="1"/>
              </w:rPr>
              <w:t>100% + 1.5 days added to A/L balance or 100% + 1.5 days off within four weeks of the public holiday</w:t>
            </w:r>
          </w:p>
          <w:p w14:paraId="1FDC2C22" w14:textId="77777777" w:rsidR="00E94F1D" w:rsidRDefault="00E94F1D" w:rsidP="00E94F1D">
            <w:pPr>
              <w:tabs>
                <w:tab w:val="left" w:pos="1440"/>
              </w:tabs>
              <w:rPr>
                <w:color w:val="auto"/>
              </w:rPr>
            </w:pPr>
          </w:p>
          <w:p w14:paraId="11637AA7" w14:textId="5C95C73A" w:rsidR="00E94F1D" w:rsidRPr="00EE6556" w:rsidRDefault="00E94F1D" w:rsidP="00E94F1D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>(Sub-clause 236.5(b) does not apply to employees classified under Part 2 of Schedule 6 of the agreement)</w:t>
            </w:r>
            <w:r>
              <w:rPr>
                <w:color w:val="auto"/>
              </w:rPr>
              <w:tab/>
            </w:r>
          </w:p>
        </w:tc>
        <w:tc>
          <w:tcPr>
            <w:tcW w:w="1666" w:type="pct"/>
          </w:tcPr>
          <w:p w14:paraId="30652459" w14:textId="2AA7FA93" w:rsidR="00E94F1D" w:rsidRPr="002F2B7F" w:rsidRDefault="00E94F1D" w:rsidP="00E94F1D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>236.5</w:t>
            </w:r>
          </w:p>
        </w:tc>
      </w:tr>
      <w:tr w:rsidR="00C41804" w:rsidRPr="00EE6556" w14:paraId="6DBCD886" w14:textId="77777777" w:rsidTr="003846C5">
        <w:tc>
          <w:tcPr>
            <w:tcW w:w="1667" w:type="pct"/>
          </w:tcPr>
          <w:p w14:paraId="6C0DB082" w14:textId="2475491C" w:rsidR="00C41804" w:rsidRDefault="00C41804" w:rsidP="00C41804">
            <w:pPr>
              <w:rPr>
                <w:color w:val="auto"/>
              </w:rPr>
            </w:pPr>
            <w:r>
              <w:rPr>
                <w:color w:val="auto"/>
              </w:rPr>
              <w:t>Rostered to Work (not required to work)</w:t>
            </w:r>
          </w:p>
        </w:tc>
        <w:tc>
          <w:tcPr>
            <w:tcW w:w="1667" w:type="pct"/>
          </w:tcPr>
          <w:p w14:paraId="64396176" w14:textId="49107614" w:rsidR="00C41804" w:rsidRDefault="00C41804" w:rsidP="00C41804">
            <w:pPr>
              <w:tabs>
                <w:tab w:val="left" w:pos="1440"/>
              </w:tabs>
              <w:rPr>
                <w:color w:val="auto"/>
              </w:rPr>
            </w:pPr>
            <w:r>
              <w:rPr>
                <w:color w:val="auto"/>
              </w:rPr>
              <w:t>1 days Ordinary Pay based on the hours the employee was rostered to work</w:t>
            </w:r>
          </w:p>
        </w:tc>
        <w:tc>
          <w:tcPr>
            <w:tcW w:w="1666" w:type="pct"/>
          </w:tcPr>
          <w:p w14:paraId="085CDDFD" w14:textId="178EA919" w:rsidR="00C41804" w:rsidRDefault="00C41804" w:rsidP="00C41804">
            <w:pPr>
              <w:rPr>
                <w:color w:val="auto"/>
              </w:rPr>
            </w:pPr>
            <w:r w:rsidRPr="007B61A4">
              <w:rPr>
                <w:color w:val="auto"/>
              </w:rPr>
              <w:t>236.1</w:t>
            </w:r>
          </w:p>
        </w:tc>
      </w:tr>
      <w:tr w:rsidR="00C41804" w:rsidRPr="00EE6556" w14:paraId="5EFFCA0A" w14:textId="77777777" w:rsidTr="003846C5">
        <w:tc>
          <w:tcPr>
            <w:tcW w:w="1667" w:type="pct"/>
          </w:tcPr>
          <w:p w14:paraId="5A95019C" w14:textId="1A231F5C" w:rsidR="00C41804" w:rsidRPr="00EE6556" w:rsidRDefault="00C41804" w:rsidP="00C41804">
            <w:pPr>
              <w:rPr>
                <w:color w:val="auto"/>
              </w:rPr>
            </w:pPr>
            <w:r>
              <w:rPr>
                <w:color w:val="auto"/>
              </w:rPr>
              <w:t>Not Rostered to Work (rostered day off</w:t>
            </w:r>
            <w:r w:rsidR="0028045B">
              <w:rPr>
                <w:color w:val="auto"/>
              </w:rPr>
              <w:t>)</w:t>
            </w:r>
          </w:p>
        </w:tc>
        <w:tc>
          <w:tcPr>
            <w:tcW w:w="1667" w:type="pct"/>
          </w:tcPr>
          <w:p w14:paraId="4BBE4B49" w14:textId="77777777" w:rsidR="00101B45" w:rsidRDefault="00101B45" w:rsidP="00101B45">
            <w:pPr>
              <w:rPr>
                <w:color w:val="auto"/>
                <w:u w:val="single"/>
              </w:rPr>
            </w:pPr>
            <w:r w:rsidRPr="00FF56E6">
              <w:rPr>
                <w:color w:val="auto"/>
                <w:u w:val="single"/>
              </w:rPr>
              <w:t>Weekdays &amp; Weekend PH (</w:t>
            </w:r>
            <w:r>
              <w:rPr>
                <w:color w:val="auto"/>
                <w:u w:val="single"/>
              </w:rPr>
              <w:t>excl.</w:t>
            </w:r>
            <w:r w:rsidRPr="00FF56E6">
              <w:rPr>
                <w:color w:val="auto"/>
                <w:u w:val="single"/>
              </w:rPr>
              <w:t xml:space="preserve"> Easter Saturday)</w:t>
            </w:r>
          </w:p>
          <w:p w14:paraId="5E5B1A84" w14:textId="77777777" w:rsidR="00101B45" w:rsidRDefault="00101B45" w:rsidP="00101B45">
            <w:pPr>
              <w:rPr>
                <w:color w:val="auto"/>
              </w:rPr>
            </w:pPr>
          </w:p>
          <w:p w14:paraId="5891A0CA" w14:textId="77777777" w:rsidR="00EC739D" w:rsidRDefault="00EC739D" w:rsidP="00EC739D">
            <w:pPr>
              <w:rPr>
                <w:color w:val="auto"/>
              </w:rPr>
            </w:pPr>
            <w:r>
              <w:rPr>
                <w:color w:val="auto"/>
              </w:rPr>
              <w:t>1 days ordinary pay (</w:t>
            </w:r>
            <w:r w:rsidRPr="00AE0517">
              <w:rPr>
                <w:color w:val="auto"/>
              </w:rPr>
              <w:t>7.6 hours unless the</w:t>
            </w:r>
            <w:r>
              <w:rPr>
                <w:color w:val="auto"/>
              </w:rPr>
              <w:t xml:space="preserve">y </w:t>
            </w:r>
            <w:r w:rsidRPr="00AE0517">
              <w:rPr>
                <w:color w:val="auto"/>
              </w:rPr>
              <w:t>ordinarily work</w:t>
            </w:r>
            <w:r>
              <w:rPr>
                <w:color w:val="auto"/>
              </w:rPr>
              <w:t xml:space="preserve"> </w:t>
            </w:r>
            <w:r w:rsidRPr="00AE0517">
              <w:rPr>
                <w:color w:val="auto"/>
              </w:rPr>
              <w:t>longer shifts)</w:t>
            </w:r>
            <w:r>
              <w:rPr>
                <w:color w:val="auto"/>
              </w:rPr>
              <w:t xml:space="preserve"> or 1 day off in lieu within four weeks of the public holiday or 1 day added to A/L balance  </w:t>
            </w:r>
          </w:p>
          <w:p w14:paraId="0DD88B13" w14:textId="77777777" w:rsidR="00101B45" w:rsidRDefault="00101B45" w:rsidP="00101B45">
            <w:pPr>
              <w:rPr>
                <w:color w:val="auto"/>
              </w:rPr>
            </w:pPr>
          </w:p>
          <w:p w14:paraId="475C08D5" w14:textId="77777777" w:rsidR="00101B45" w:rsidRDefault="00101B45" w:rsidP="00101B4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948A54"/>
                <w:sz w:val="18"/>
                <w:szCs w:val="18"/>
              </w:rPr>
            </w:pPr>
            <w:r>
              <w:rPr>
                <w:rStyle w:val="normaltextrun"/>
                <w:rFonts w:ascii="Gill Sans MT" w:eastAsiaTheme="majorEastAsia" w:hAnsi="Gill Sans MT" w:cs="Segoe UI"/>
                <w:sz w:val="22"/>
                <w:szCs w:val="22"/>
                <w:lang w:val="en-US"/>
              </w:rPr>
              <w:t xml:space="preserve">Note, this will only apply to employees who are ordinarily required to work on the day which the public holiday was observed. This </w:t>
            </w:r>
            <w:r>
              <w:rPr>
                <w:rStyle w:val="normaltextrun"/>
                <w:rFonts w:ascii="Gill Sans MT" w:eastAsiaTheme="majorEastAsia" w:hAnsi="Gill Sans MT" w:cs="Segoe UI"/>
              </w:rPr>
              <w:t>is</w:t>
            </w:r>
            <w:r>
              <w:rPr>
                <w:rStyle w:val="normaltextrun"/>
                <w:rFonts w:ascii="Gill Sans MT" w:eastAsiaTheme="majorEastAsia" w:hAnsi="Gill Sans MT" w:cs="Segoe UI"/>
                <w:sz w:val="22"/>
                <w:szCs w:val="22"/>
                <w:lang w:val="en-US"/>
              </w:rPr>
              <w:t xml:space="preserve"> determined by reviewing the preceding 6 month roster, if an employee has worked 50% or more of the days on which a particular Public Holiday falls, the employee shall be entitled to receive the "rostered off" benefit for that Public Holiday) </w:t>
            </w:r>
            <w:r>
              <w:rPr>
                <w:rStyle w:val="eop"/>
                <w:rFonts w:ascii="Gill Sans MT" w:eastAsiaTheme="majorEastAsia" w:hAnsi="Gill Sans MT" w:cs="Segoe UI"/>
              </w:rPr>
              <w:t> </w:t>
            </w:r>
          </w:p>
          <w:p w14:paraId="30CB9E4F" w14:textId="77777777" w:rsidR="00101B45" w:rsidRDefault="00101B45" w:rsidP="00101B4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948A54"/>
                <w:sz w:val="18"/>
                <w:szCs w:val="18"/>
              </w:rPr>
            </w:pPr>
            <w:r>
              <w:rPr>
                <w:rStyle w:val="eop"/>
                <w:rFonts w:ascii="Gill Sans MT" w:eastAsiaTheme="majorEastAsia" w:hAnsi="Gill Sans MT" w:cs="Segoe UI"/>
              </w:rPr>
              <w:t> </w:t>
            </w:r>
          </w:p>
          <w:p w14:paraId="0E8508C1" w14:textId="77777777" w:rsidR="00101B45" w:rsidRDefault="00101B45" w:rsidP="00101B4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eastAsiaTheme="majorEastAsia" w:hAnsi="Gill Sans MT" w:cs="Segoe UI"/>
              </w:rPr>
            </w:pPr>
            <w:r>
              <w:rPr>
                <w:rStyle w:val="normaltextrun"/>
                <w:rFonts w:ascii="Gill Sans MT" w:eastAsiaTheme="majorEastAsia" w:hAnsi="Gill Sans MT" w:cs="Segoe UI"/>
                <w:sz w:val="22"/>
                <w:szCs w:val="22"/>
                <w:lang w:val="en-US"/>
              </w:rPr>
              <w:t>An employee who is not ordinarily required to work on the day on which a public holiday is observed will not be entitled to the Rostered Off Benefit)</w:t>
            </w:r>
            <w:r>
              <w:rPr>
                <w:rStyle w:val="eop"/>
                <w:rFonts w:ascii="Gill Sans MT" w:eastAsiaTheme="majorEastAsia" w:hAnsi="Gill Sans MT" w:cs="Segoe UI"/>
              </w:rPr>
              <w:t> </w:t>
            </w:r>
          </w:p>
          <w:p w14:paraId="20AD959A" w14:textId="77777777" w:rsidR="00101B45" w:rsidRDefault="00101B45" w:rsidP="00101B4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eastAsiaTheme="majorEastAsia" w:hAnsi="Gill Sans MT" w:cs="Segoe UI"/>
              </w:rPr>
            </w:pPr>
          </w:p>
          <w:p w14:paraId="3E510558" w14:textId="77777777" w:rsidR="00101B45" w:rsidRPr="00880E48" w:rsidRDefault="00101B45" w:rsidP="00101B45">
            <w:pPr>
              <w:rPr>
                <w:color w:val="auto"/>
                <w:u w:val="single"/>
              </w:rPr>
            </w:pPr>
            <w:r w:rsidRPr="00880E48">
              <w:rPr>
                <w:color w:val="auto"/>
                <w:u w:val="single"/>
              </w:rPr>
              <w:t>Easter Saturday only</w:t>
            </w:r>
          </w:p>
          <w:p w14:paraId="216B91D2" w14:textId="7BA326A4" w:rsidR="00C41804" w:rsidRPr="009D1389" w:rsidRDefault="00101B45" w:rsidP="00C4180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ajorEastAsia" w:hAnsiTheme="minorHAnsi" w:cs="Segoe UI"/>
                <w:sz w:val="22"/>
                <w:szCs w:val="22"/>
              </w:rPr>
            </w:pPr>
            <w:r w:rsidRPr="00880E48">
              <w:rPr>
                <w:rFonts w:asciiTheme="minorHAnsi" w:hAnsiTheme="minorHAnsi"/>
                <w:sz w:val="22"/>
                <w:szCs w:val="22"/>
              </w:rPr>
              <w:t>Employees who work Monday to Friday only (must work every day) and don’t work on Easter Saturday are entitled to 1 days ordinary pay, or, with mutual consent, 1 day added to A/L balance or 1 day off in lieu</w:t>
            </w:r>
          </w:p>
        </w:tc>
        <w:tc>
          <w:tcPr>
            <w:tcW w:w="1666" w:type="pct"/>
          </w:tcPr>
          <w:p w14:paraId="0D303694" w14:textId="620B0112" w:rsidR="00C41804" w:rsidRDefault="00C41804" w:rsidP="00C41804">
            <w:pPr>
              <w:rPr>
                <w:color w:val="auto"/>
              </w:rPr>
            </w:pPr>
            <w:r>
              <w:rPr>
                <w:color w:val="auto"/>
              </w:rPr>
              <w:t>236.9</w:t>
            </w:r>
          </w:p>
          <w:p w14:paraId="506D1BA5" w14:textId="77777777" w:rsidR="00C41804" w:rsidRDefault="00C41804" w:rsidP="00C41804">
            <w:pPr>
              <w:rPr>
                <w:color w:val="auto"/>
              </w:rPr>
            </w:pPr>
          </w:p>
          <w:p w14:paraId="65D18695" w14:textId="77777777" w:rsidR="00E70197" w:rsidRDefault="00E70197" w:rsidP="00C41804">
            <w:pPr>
              <w:rPr>
                <w:color w:val="auto"/>
              </w:rPr>
            </w:pPr>
          </w:p>
          <w:p w14:paraId="4CB57824" w14:textId="77777777" w:rsidR="00E70197" w:rsidRDefault="00E70197" w:rsidP="00C41804">
            <w:pPr>
              <w:rPr>
                <w:color w:val="auto"/>
              </w:rPr>
            </w:pPr>
          </w:p>
          <w:p w14:paraId="651464A4" w14:textId="77777777" w:rsidR="00E70197" w:rsidRDefault="00E70197" w:rsidP="00C41804">
            <w:pPr>
              <w:rPr>
                <w:color w:val="auto"/>
              </w:rPr>
            </w:pPr>
          </w:p>
          <w:p w14:paraId="0F1B5C21" w14:textId="77777777" w:rsidR="00E70197" w:rsidRDefault="00E70197" w:rsidP="00C41804">
            <w:pPr>
              <w:rPr>
                <w:color w:val="auto"/>
              </w:rPr>
            </w:pPr>
          </w:p>
          <w:p w14:paraId="43A905AD" w14:textId="77777777" w:rsidR="00E70197" w:rsidRDefault="00E70197" w:rsidP="00C41804">
            <w:pPr>
              <w:rPr>
                <w:color w:val="auto"/>
              </w:rPr>
            </w:pPr>
          </w:p>
          <w:p w14:paraId="0D8CE743" w14:textId="77777777" w:rsidR="00E70197" w:rsidRDefault="009D1389" w:rsidP="00C41804">
            <w:pPr>
              <w:rPr>
                <w:color w:val="auto"/>
              </w:rPr>
            </w:pPr>
            <w:r>
              <w:rPr>
                <w:color w:val="auto"/>
              </w:rPr>
              <w:t>236.9(b)</w:t>
            </w:r>
          </w:p>
          <w:p w14:paraId="5787C610" w14:textId="77777777" w:rsidR="009D1389" w:rsidRDefault="009D1389" w:rsidP="00C41804">
            <w:pPr>
              <w:rPr>
                <w:color w:val="auto"/>
              </w:rPr>
            </w:pPr>
          </w:p>
          <w:p w14:paraId="674D493F" w14:textId="77777777" w:rsidR="009D1389" w:rsidRDefault="009D1389" w:rsidP="00C41804">
            <w:pPr>
              <w:rPr>
                <w:color w:val="auto"/>
              </w:rPr>
            </w:pPr>
          </w:p>
          <w:p w14:paraId="66C4B6B8" w14:textId="77777777" w:rsidR="009D1389" w:rsidRDefault="009D1389" w:rsidP="00C41804">
            <w:pPr>
              <w:rPr>
                <w:color w:val="auto"/>
              </w:rPr>
            </w:pPr>
          </w:p>
          <w:p w14:paraId="2EB1E19C" w14:textId="77777777" w:rsidR="009D1389" w:rsidRDefault="009D1389" w:rsidP="00C41804">
            <w:pPr>
              <w:rPr>
                <w:color w:val="auto"/>
              </w:rPr>
            </w:pPr>
          </w:p>
          <w:p w14:paraId="2FC3DB45" w14:textId="77777777" w:rsidR="009D1389" w:rsidRDefault="009D1389" w:rsidP="00C41804">
            <w:pPr>
              <w:rPr>
                <w:color w:val="auto"/>
              </w:rPr>
            </w:pPr>
          </w:p>
          <w:p w14:paraId="5E9A2256" w14:textId="77777777" w:rsidR="009D1389" w:rsidRDefault="009D1389" w:rsidP="00C41804">
            <w:pPr>
              <w:rPr>
                <w:color w:val="auto"/>
              </w:rPr>
            </w:pPr>
          </w:p>
          <w:p w14:paraId="37ACFA3F" w14:textId="77777777" w:rsidR="009D1389" w:rsidRDefault="009D1389" w:rsidP="00C41804">
            <w:pPr>
              <w:rPr>
                <w:color w:val="auto"/>
              </w:rPr>
            </w:pPr>
          </w:p>
          <w:p w14:paraId="32AB5CBA" w14:textId="77777777" w:rsidR="009D1389" w:rsidRDefault="009D1389" w:rsidP="00C41804">
            <w:pPr>
              <w:rPr>
                <w:color w:val="auto"/>
              </w:rPr>
            </w:pPr>
          </w:p>
          <w:p w14:paraId="3BA948E8" w14:textId="77777777" w:rsidR="009D1389" w:rsidRDefault="009D1389" w:rsidP="00C41804">
            <w:pPr>
              <w:rPr>
                <w:color w:val="auto"/>
              </w:rPr>
            </w:pPr>
            <w:r>
              <w:rPr>
                <w:color w:val="auto"/>
              </w:rPr>
              <w:t>236.9(a)</w:t>
            </w:r>
          </w:p>
          <w:p w14:paraId="15FD6F48" w14:textId="77777777" w:rsidR="009D1389" w:rsidRDefault="009D1389" w:rsidP="00C41804">
            <w:pPr>
              <w:rPr>
                <w:color w:val="auto"/>
              </w:rPr>
            </w:pPr>
          </w:p>
          <w:p w14:paraId="228341FD" w14:textId="77777777" w:rsidR="009D1389" w:rsidRDefault="009D1389" w:rsidP="00C41804">
            <w:pPr>
              <w:rPr>
                <w:color w:val="auto"/>
              </w:rPr>
            </w:pPr>
          </w:p>
          <w:p w14:paraId="7EB53B2F" w14:textId="77777777" w:rsidR="009D1389" w:rsidRDefault="009D1389" w:rsidP="00C41804">
            <w:pPr>
              <w:rPr>
                <w:color w:val="auto"/>
              </w:rPr>
            </w:pPr>
          </w:p>
          <w:p w14:paraId="3A73F52D" w14:textId="77777777" w:rsidR="009D1389" w:rsidRDefault="009D1389" w:rsidP="00C41804">
            <w:pPr>
              <w:rPr>
                <w:color w:val="auto"/>
              </w:rPr>
            </w:pPr>
          </w:p>
          <w:p w14:paraId="36C5D817" w14:textId="3B807B84" w:rsidR="009D1389" w:rsidRDefault="009D1389" w:rsidP="00C41804">
            <w:pPr>
              <w:rPr>
                <w:color w:val="auto"/>
              </w:rPr>
            </w:pPr>
            <w:r>
              <w:rPr>
                <w:color w:val="auto"/>
              </w:rPr>
              <w:t>236.8</w:t>
            </w:r>
          </w:p>
        </w:tc>
      </w:tr>
    </w:tbl>
    <w:p w14:paraId="2D34E898" w14:textId="77777777" w:rsidR="00FD3514" w:rsidRDefault="00FD3514" w:rsidP="00FD3514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FD3514" w:rsidRPr="00EE6556" w14:paraId="72FC0283" w14:textId="77777777" w:rsidTr="003846C5">
        <w:tc>
          <w:tcPr>
            <w:tcW w:w="1667" w:type="pct"/>
          </w:tcPr>
          <w:p w14:paraId="61CBE9A8" w14:textId="77777777" w:rsidR="00FD3514" w:rsidRPr="00C34EEA" w:rsidRDefault="00FD3514" w:rsidP="003846C5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Casual</w:t>
            </w:r>
          </w:p>
        </w:tc>
        <w:tc>
          <w:tcPr>
            <w:tcW w:w="1667" w:type="pct"/>
          </w:tcPr>
          <w:p w14:paraId="66CFB516" w14:textId="77777777" w:rsidR="00FD3514" w:rsidRPr="009B1354" w:rsidRDefault="00FD3514" w:rsidP="003846C5">
            <w:pPr>
              <w:rPr>
                <w:b/>
                <w:bCs/>
                <w:color w:val="auto"/>
              </w:rPr>
            </w:pPr>
            <w:r w:rsidRPr="009B1354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4962EBC7" w14:textId="77777777" w:rsidR="00FD3514" w:rsidRPr="00C50385" w:rsidRDefault="00FD3514" w:rsidP="003846C5">
            <w:pPr>
              <w:rPr>
                <w:b/>
                <w:bCs/>
                <w:color w:val="auto"/>
              </w:rPr>
            </w:pPr>
            <w:r w:rsidRPr="00C50385">
              <w:rPr>
                <w:b/>
                <w:bCs/>
                <w:color w:val="auto"/>
              </w:rPr>
              <w:t>Clause Ref.</w:t>
            </w:r>
          </w:p>
        </w:tc>
      </w:tr>
      <w:tr w:rsidR="004F2751" w:rsidRPr="00EE6556" w14:paraId="01D9BDEA" w14:textId="77777777" w:rsidTr="003846C5">
        <w:tc>
          <w:tcPr>
            <w:tcW w:w="1667" w:type="pct"/>
          </w:tcPr>
          <w:p w14:paraId="48F957E5" w14:textId="77777777" w:rsidR="004F2751" w:rsidRPr="00EE6556" w:rsidRDefault="004F2751" w:rsidP="004F2751">
            <w:pPr>
              <w:rPr>
                <w:color w:val="auto"/>
              </w:rPr>
            </w:pPr>
            <w:r>
              <w:rPr>
                <w:color w:val="auto"/>
              </w:rPr>
              <w:t xml:space="preserve">Rostered to Work </w:t>
            </w:r>
          </w:p>
        </w:tc>
        <w:tc>
          <w:tcPr>
            <w:tcW w:w="1667" w:type="pct"/>
          </w:tcPr>
          <w:p w14:paraId="20ADD338" w14:textId="0FDBCD49" w:rsidR="004F2751" w:rsidRPr="00C50385" w:rsidRDefault="004F2751" w:rsidP="004F2751">
            <w:pPr>
              <w:rPr>
                <w:color w:val="auto"/>
              </w:rPr>
            </w:pPr>
            <w:r>
              <w:rPr>
                <w:color w:val="auto"/>
              </w:rPr>
              <w:t>175%</w:t>
            </w:r>
          </w:p>
        </w:tc>
        <w:tc>
          <w:tcPr>
            <w:tcW w:w="1666" w:type="pct"/>
          </w:tcPr>
          <w:p w14:paraId="478CDBD1" w14:textId="1DDA2E08" w:rsidR="004F2751" w:rsidRPr="00C50385" w:rsidRDefault="004F2751" w:rsidP="004F2751">
            <w:pPr>
              <w:rPr>
                <w:color w:val="auto"/>
              </w:rPr>
            </w:pPr>
            <w:r>
              <w:rPr>
                <w:color w:val="auto"/>
              </w:rPr>
              <w:t>25.4 (e)</w:t>
            </w:r>
          </w:p>
        </w:tc>
      </w:tr>
      <w:tr w:rsidR="004F2751" w:rsidRPr="00EE6556" w14:paraId="71907281" w14:textId="77777777" w:rsidTr="003846C5">
        <w:trPr>
          <w:trHeight w:val="565"/>
        </w:trPr>
        <w:tc>
          <w:tcPr>
            <w:tcW w:w="1667" w:type="pct"/>
          </w:tcPr>
          <w:p w14:paraId="19577D72" w14:textId="77777777" w:rsidR="004F2751" w:rsidRPr="00EE6556" w:rsidRDefault="004F2751" w:rsidP="004F2751">
            <w:pPr>
              <w:rPr>
                <w:color w:val="auto"/>
              </w:rPr>
            </w:pPr>
            <w:r>
              <w:rPr>
                <w:color w:val="auto"/>
              </w:rPr>
              <w:t>Not Rostered to Work</w:t>
            </w:r>
          </w:p>
        </w:tc>
        <w:tc>
          <w:tcPr>
            <w:tcW w:w="1667" w:type="pct"/>
          </w:tcPr>
          <w:p w14:paraId="4C74442D" w14:textId="7E5F2635" w:rsidR="004F2751" w:rsidRPr="00E33BB8" w:rsidRDefault="004F2751" w:rsidP="004F2751">
            <w:pPr>
              <w:rPr>
                <w:i/>
                <w:color w:val="auto"/>
                <w:highlight w:val="yellow"/>
              </w:rPr>
            </w:pPr>
            <w:r w:rsidRPr="006B60E1">
              <w:rPr>
                <w:color w:val="auto"/>
              </w:rPr>
              <w:t>No rostered off benefit unless they are required to work on that day</w:t>
            </w:r>
          </w:p>
        </w:tc>
        <w:tc>
          <w:tcPr>
            <w:tcW w:w="1666" w:type="pct"/>
          </w:tcPr>
          <w:p w14:paraId="236840F3" w14:textId="5624BE10" w:rsidR="004F2751" w:rsidRDefault="004F2751" w:rsidP="004F2751">
            <w:pPr>
              <w:rPr>
                <w:color w:val="auto"/>
              </w:rPr>
            </w:pPr>
            <w:r>
              <w:rPr>
                <w:color w:val="auto"/>
              </w:rPr>
              <w:t>Silent</w:t>
            </w:r>
          </w:p>
        </w:tc>
      </w:tr>
    </w:tbl>
    <w:p w14:paraId="46693657" w14:textId="77777777" w:rsidR="00E95CEF" w:rsidRPr="00C71F44" w:rsidRDefault="00E95CEF" w:rsidP="00C71F44"/>
    <w:p w14:paraId="017308B0" w14:textId="7CFAAE16" w:rsidR="00871FAA" w:rsidRDefault="00871FAA" w:rsidP="00871FAA">
      <w:pPr>
        <w:pStyle w:val="Heading1"/>
        <w:rPr>
          <w:color w:val="B22600" w:themeColor="accent6"/>
        </w:rPr>
      </w:pPr>
      <w:r w:rsidRPr="003E3E1C">
        <w:rPr>
          <w:color w:val="B22600" w:themeColor="accent6"/>
        </w:rPr>
        <w:lastRenderedPageBreak/>
        <w:t xml:space="preserve">Table 2: public holidays </w:t>
      </w:r>
      <w:r w:rsidR="00307F02" w:rsidRPr="003E3E1C">
        <w:rPr>
          <w:color w:val="B22600" w:themeColor="accent6"/>
        </w:rPr>
        <w:t xml:space="preserve">occuring </w:t>
      </w:r>
      <w:r w:rsidR="00622603" w:rsidRPr="003E3E1C">
        <w:rPr>
          <w:color w:val="B22600" w:themeColor="accent6"/>
        </w:rPr>
        <w:t>until nominal expiry date</w:t>
      </w:r>
    </w:p>
    <w:p w14:paraId="5FC0D4B5" w14:textId="77777777" w:rsidR="00FD3514" w:rsidRPr="00FD3514" w:rsidRDefault="00FD3514" w:rsidP="00FD3514"/>
    <w:p w14:paraId="35ADD484" w14:textId="1655DB8C" w:rsidR="00FE5B4B" w:rsidRPr="00EF08AE" w:rsidRDefault="00EF08AE" w:rsidP="00FE5B4B">
      <w:pPr>
        <w:rPr>
          <w:color w:val="auto"/>
        </w:rPr>
      </w:pPr>
      <w:r w:rsidRPr="00EF08AE">
        <w:rPr>
          <w:color w:val="auto"/>
        </w:rPr>
        <w:t>Note:</w:t>
      </w:r>
      <w:r w:rsidR="00FE5B4B">
        <w:rPr>
          <w:color w:val="auto"/>
        </w:rPr>
        <w:t xml:space="preserve"> </w:t>
      </w:r>
      <w:r w:rsidR="00FE5B4B" w:rsidRPr="00EF08AE">
        <w:rPr>
          <w:color w:val="auto"/>
        </w:rPr>
        <w:t xml:space="preserve">Public Holidays falling on a weekend are marked in </w:t>
      </w:r>
      <w:r w:rsidR="00FE5B4B" w:rsidRPr="00EF08AE">
        <w:rPr>
          <w:b/>
          <w:bCs/>
          <w:color w:val="auto"/>
        </w:rPr>
        <w:t>bold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195"/>
        <w:gridCol w:w="7195"/>
      </w:tblGrid>
      <w:tr w:rsidR="00FE5B4B" w:rsidRPr="00EE6556" w14:paraId="52AF331B" w14:textId="77777777" w:rsidTr="003846C5">
        <w:tc>
          <w:tcPr>
            <w:tcW w:w="2500" w:type="pct"/>
          </w:tcPr>
          <w:p w14:paraId="68BE8C8A" w14:textId="77777777" w:rsidR="00FE5B4B" w:rsidRPr="00C34EEA" w:rsidRDefault="00FE5B4B" w:rsidP="003846C5">
            <w:pPr>
              <w:rPr>
                <w:b/>
                <w:bCs/>
                <w:color w:val="auto"/>
              </w:rPr>
            </w:pPr>
            <w:r w:rsidRPr="00C34EEA">
              <w:rPr>
                <w:b/>
                <w:bCs/>
                <w:color w:val="auto"/>
              </w:rPr>
              <w:t>2024</w:t>
            </w:r>
          </w:p>
        </w:tc>
        <w:tc>
          <w:tcPr>
            <w:tcW w:w="2500" w:type="pct"/>
          </w:tcPr>
          <w:p w14:paraId="71227A00" w14:textId="77777777" w:rsidR="00FE5B4B" w:rsidRPr="00EE6556" w:rsidRDefault="00FE5B4B" w:rsidP="003846C5">
            <w:pPr>
              <w:rPr>
                <w:color w:val="auto"/>
              </w:rPr>
            </w:pPr>
          </w:p>
        </w:tc>
      </w:tr>
      <w:tr w:rsidR="00FE5B4B" w:rsidRPr="00EE6556" w14:paraId="43F87278" w14:textId="77777777" w:rsidTr="003846C5">
        <w:tc>
          <w:tcPr>
            <w:tcW w:w="2500" w:type="pct"/>
          </w:tcPr>
          <w:p w14:paraId="26487C3C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>New Years Day – 1 January 2024</w:t>
            </w:r>
          </w:p>
        </w:tc>
        <w:tc>
          <w:tcPr>
            <w:tcW w:w="2500" w:type="pct"/>
          </w:tcPr>
          <w:p w14:paraId="45D2D314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>Australia Day – 26 January 2024</w:t>
            </w:r>
          </w:p>
        </w:tc>
      </w:tr>
      <w:tr w:rsidR="00FE5B4B" w:rsidRPr="00EE6556" w14:paraId="501CCF39" w14:textId="77777777" w:rsidTr="003846C5">
        <w:tc>
          <w:tcPr>
            <w:tcW w:w="2500" w:type="pct"/>
          </w:tcPr>
          <w:p w14:paraId="2D4C3505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>Labour Day – 11 March 2024</w:t>
            </w:r>
          </w:p>
        </w:tc>
        <w:tc>
          <w:tcPr>
            <w:tcW w:w="2500" w:type="pct"/>
          </w:tcPr>
          <w:p w14:paraId="5F9AC8F9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>Good Friday – 29 March 2024</w:t>
            </w:r>
          </w:p>
        </w:tc>
      </w:tr>
      <w:tr w:rsidR="00FE5B4B" w:rsidRPr="00EE6556" w14:paraId="4873DEC5" w14:textId="77777777" w:rsidTr="003846C5">
        <w:tc>
          <w:tcPr>
            <w:tcW w:w="2500" w:type="pct"/>
          </w:tcPr>
          <w:p w14:paraId="7C46A495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>Saturday before Easter Saturday – 30 March 2024</w:t>
            </w:r>
          </w:p>
        </w:tc>
        <w:tc>
          <w:tcPr>
            <w:tcW w:w="2500" w:type="pct"/>
          </w:tcPr>
          <w:p w14:paraId="3D24D107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>Easter Sunday – 31 March 2024</w:t>
            </w:r>
          </w:p>
        </w:tc>
      </w:tr>
      <w:tr w:rsidR="00FE5B4B" w:rsidRPr="00EE6556" w14:paraId="04AA8B57" w14:textId="77777777" w:rsidTr="003846C5">
        <w:tc>
          <w:tcPr>
            <w:tcW w:w="2500" w:type="pct"/>
          </w:tcPr>
          <w:p w14:paraId="2036149E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>Easter Monday -1 April 2024</w:t>
            </w:r>
          </w:p>
        </w:tc>
        <w:tc>
          <w:tcPr>
            <w:tcW w:w="2500" w:type="pct"/>
          </w:tcPr>
          <w:p w14:paraId="55C1BE33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>ANZAC Day – 25 April 2024</w:t>
            </w:r>
          </w:p>
        </w:tc>
      </w:tr>
      <w:tr w:rsidR="00FE5B4B" w:rsidRPr="00EE6556" w14:paraId="591E644B" w14:textId="77777777" w:rsidTr="003846C5">
        <w:tc>
          <w:tcPr>
            <w:tcW w:w="2500" w:type="pct"/>
          </w:tcPr>
          <w:p w14:paraId="1DB02FCC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>King’s Birthday – 10 June 2024</w:t>
            </w:r>
          </w:p>
        </w:tc>
        <w:tc>
          <w:tcPr>
            <w:tcW w:w="2500" w:type="pct"/>
          </w:tcPr>
          <w:p w14:paraId="0B265884" w14:textId="77777777" w:rsidR="00FE5B4B" w:rsidRPr="0097470F" w:rsidRDefault="00FE5B4B" w:rsidP="003846C5">
            <w:pPr>
              <w:rPr>
                <w:color w:val="auto"/>
              </w:rPr>
            </w:pPr>
            <w:r w:rsidRPr="0097470F">
              <w:rPr>
                <w:color w:val="auto"/>
              </w:rPr>
              <w:t>Friday before AFL Grand Final – 27 September 2024</w:t>
            </w:r>
          </w:p>
        </w:tc>
      </w:tr>
      <w:tr w:rsidR="00FE5B4B" w:rsidRPr="00EE6556" w14:paraId="0F6623DE" w14:textId="77777777" w:rsidTr="003846C5">
        <w:tc>
          <w:tcPr>
            <w:tcW w:w="2500" w:type="pct"/>
          </w:tcPr>
          <w:p w14:paraId="7DFA6EC1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>Melbourne Cup – 5 November 2024</w:t>
            </w:r>
            <w:r>
              <w:rPr>
                <w:rStyle w:val="FootnoteReference"/>
                <w:color w:val="auto"/>
              </w:rPr>
              <w:footnoteReference w:id="2"/>
            </w:r>
          </w:p>
        </w:tc>
        <w:tc>
          <w:tcPr>
            <w:tcW w:w="2500" w:type="pct"/>
          </w:tcPr>
          <w:p w14:paraId="0B77D655" w14:textId="77777777" w:rsidR="00FE5B4B" w:rsidRPr="00EE6556" w:rsidRDefault="00FE5B4B" w:rsidP="003846C5">
            <w:pPr>
              <w:rPr>
                <w:color w:val="auto"/>
              </w:rPr>
            </w:pPr>
            <w:r w:rsidRPr="00EE6556">
              <w:rPr>
                <w:color w:val="auto"/>
              </w:rPr>
              <w:t xml:space="preserve">Christmas Day </w:t>
            </w:r>
            <w:r>
              <w:rPr>
                <w:color w:val="auto"/>
              </w:rPr>
              <w:t>–</w:t>
            </w:r>
            <w:r w:rsidRPr="00EE6556">
              <w:rPr>
                <w:color w:val="auto"/>
              </w:rPr>
              <w:t xml:space="preserve"> </w:t>
            </w:r>
            <w:r>
              <w:rPr>
                <w:color w:val="auto"/>
              </w:rPr>
              <w:t>25 December 2024</w:t>
            </w:r>
          </w:p>
        </w:tc>
      </w:tr>
      <w:tr w:rsidR="00FE5B4B" w:rsidRPr="00EE6556" w14:paraId="22A85EFE" w14:textId="77777777" w:rsidTr="003846C5">
        <w:tc>
          <w:tcPr>
            <w:tcW w:w="2500" w:type="pct"/>
          </w:tcPr>
          <w:p w14:paraId="5C7ABCD6" w14:textId="77777777" w:rsidR="00FE5B4B" w:rsidRPr="00EE6556" w:rsidRDefault="00FE5B4B" w:rsidP="003846C5">
            <w:pPr>
              <w:rPr>
                <w:color w:val="auto"/>
              </w:rPr>
            </w:pPr>
            <w:r>
              <w:rPr>
                <w:color w:val="auto"/>
              </w:rPr>
              <w:t>Boxing Day – 26 December 2024</w:t>
            </w:r>
          </w:p>
        </w:tc>
        <w:tc>
          <w:tcPr>
            <w:tcW w:w="2500" w:type="pct"/>
          </w:tcPr>
          <w:p w14:paraId="6BAB38A1" w14:textId="77777777" w:rsidR="00FE5B4B" w:rsidRPr="00EE6556" w:rsidRDefault="00FE5B4B" w:rsidP="003846C5">
            <w:pPr>
              <w:rPr>
                <w:color w:val="auto"/>
              </w:rPr>
            </w:pPr>
          </w:p>
        </w:tc>
      </w:tr>
    </w:tbl>
    <w:p w14:paraId="3050FC55" w14:textId="77777777" w:rsidR="00FE5B4B" w:rsidRDefault="00FE5B4B" w:rsidP="00FE5B4B">
      <w:pPr>
        <w:rPr>
          <w:color w:val="auto"/>
        </w:rPr>
      </w:pPr>
      <w:r w:rsidRPr="00EE6556">
        <w:rPr>
          <w:color w:val="auto"/>
        </w:rPr>
        <w:t xml:space="preserve">Source - </w:t>
      </w:r>
      <w:hyperlink r:id="rId36" w:history="1">
        <w:r w:rsidRPr="00EE6556">
          <w:rPr>
            <w:rStyle w:val="Hyperlink"/>
            <w:color w:val="auto"/>
          </w:rPr>
          <w:t>Victorian public holidays 2024 | Business Victoria</w:t>
        </w:r>
      </w:hyperlink>
    </w:p>
    <w:p w14:paraId="21CB03B2" w14:textId="2DED1C5A" w:rsidR="00C34EEA" w:rsidRDefault="00C34EEA" w:rsidP="00FE5B4B">
      <w:pPr>
        <w:rPr>
          <w:color w:val="auto"/>
        </w:rPr>
      </w:pPr>
    </w:p>
    <w:p w14:paraId="2104C2C7" w14:textId="77777777" w:rsidR="0043004F" w:rsidRPr="00EE6556" w:rsidRDefault="0043004F" w:rsidP="00871FAA">
      <w:pPr>
        <w:rPr>
          <w:color w:val="auto"/>
        </w:rPr>
      </w:pPr>
    </w:p>
    <w:sectPr w:rsidR="0043004F" w:rsidRPr="00EE6556" w:rsidSect="003404C7">
      <w:pgSz w:w="15840" w:h="12240" w:orient="landscape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FFAB9" w14:textId="77777777" w:rsidR="003404C7" w:rsidRDefault="003404C7">
      <w:pPr>
        <w:spacing w:before="0" w:after="0" w:line="240" w:lineRule="auto"/>
      </w:pPr>
      <w:r>
        <w:separator/>
      </w:r>
    </w:p>
  </w:endnote>
  <w:endnote w:type="continuationSeparator" w:id="0">
    <w:p w14:paraId="310A5206" w14:textId="77777777" w:rsidR="003404C7" w:rsidRDefault="003404C7">
      <w:pPr>
        <w:spacing w:before="0" w:after="0" w:line="240" w:lineRule="auto"/>
      </w:pPr>
      <w:r>
        <w:continuationSeparator/>
      </w:r>
    </w:p>
  </w:endnote>
  <w:endnote w:type="continuationNotice" w:id="1">
    <w:p w14:paraId="45144BCD" w14:textId="77777777" w:rsidR="003404C7" w:rsidRDefault="003404C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FB3A0" w14:textId="77777777" w:rsidR="001638F6" w:rsidRDefault="00844483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934F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D452D" w14:textId="77777777" w:rsidR="003404C7" w:rsidRDefault="003404C7">
      <w:pPr>
        <w:spacing w:before="0" w:after="0" w:line="240" w:lineRule="auto"/>
      </w:pPr>
      <w:r>
        <w:separator/>
      </w:r>
    </w:p>
  </w:footnote>
  <w:footnote w:type="continuationSeparator" w:id="0">
    <w:p w14:paraId="0A632AD8" w14:textId="77777777" w:rsidR="003404C7" w:rsidRDefault="003404C7">
      <w:pPr>
        <w:spacing w:before="0" w:after="0" w:line="240" w:lineRule="auto"/>
      </w:pPr>
      <w:r>
        <w:continuationSeparator/>
      </w:r>
    </w:p>
  </w:footnote>
  <w:footnote w:type="continuationNotice" w:id="1">
    <w:p w14:paraId="615B60E9" w14:textId="77777777" w:rsidR="003404C7" w:rsidRDefault="003404C7">
      <w:pPr>
        <w:spacing w:before="0" w:after="0" w:line="240" w:lineRule="auto"/>
      </w:pPr>
    </w:p>
  </w:footnote>
  <w:footnote w:id="2">
    <w:p w14:paraId="7C656981" w14:textId="77777777" w:rsidR="00FE5B4B" w:rsidRPr="003E3E1C" w:rsidRDefault="00FE5B4B" w:rsidP="00FE5B4B">
      <w:pPr>
        <w:pStyle w:val="FootnoteText"/>
        <w:rPr>
          <w:color w:val="auto"/>
          <w:lang w:val="en-AU"/>
        </w:rPr>
      </w:pPr>
      <w:r w:rsidRPr="003E3E1C">
        <w:rPr>
          <w:rStyle w:val="FootnoteReference"/>
          <w:color w:val="auto"/>
        </w:rPr>
        <w:footnoteRef/>
      </w:r>
      <w:r w:rsidRPr="003E3E1C">
        <w:rPr>
          <w:color w:val="auto"/>
        </w:rPr>
        <w:t xml:space="preserve"> Melbourne Cup Day is a public holiday across all of Victoria unless alternate local holiday has been arranged by a non-metro council.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1458520"/>
      <w:docPartObj>
        <w:docPartGallery w:val="Watermarks"/>
        <w:docPartUnique/>
      </w:docPartObj>
    </w:sdtPr>
    <w:sdtContent>
      <w:p w14:paraId="66F0F97F" w14:textId="1C745D5B" w:rsidR="00152289" w:rsidRDefault="00000000">
        <w:pPr>
          <w:pStyle w:val="Header"/>
        </w:pPr>
        <w:r>
          <w:rPr>
            <w:noProof/>
          </w:rPr>
          <w:pict w14:anchorId="08470CE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2C1F50D5"/>
    <w:multiLevelType w:val="hybridMultilevel"/>
    <w:tmpl w:val="68AADF82"/>
    <w:lvl w:ilvl="0" w:tplc="F2903FDC">
      <w:start w:val="1"/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C271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BE0360C"/>
    <w:multiLevelType w:val="multilevel"/>
    <w:tmpl w:val="2E96955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221091560">
    <w:abstractNumId w:val="9"/>
  </w:num>
  <w:num w:numId="2" w16cid:durableId="1454792140">
    <w:abstractNumId w:val="9"/>
  </w:num>
  <w:num w:numId="3" w16cid:durableId="1272474281">
    <w:abstractNumId w:val="8"/>
  </w:num>
  <w:num w:numId="4" w16cid:durableId="1896310045">
    <w:abstractNumId w:val="8"/>
  </w:num>
  <w:num w:numId="5" w16cid:durableId="1782800902">
    <w:abstractNumId w:val="9"/>
  </w:num>
  <w:num w:numId="6" w16cid:durableId="132526421">
    <w:abstractNumId w:val="8"/>
  </w:num>
  <w:num w:numId="7" w16cid:durableId="586621328">
    <w:abstractNumId w:val="11"/>
  </w:num>
  <w:num w:numId="8" w16cid:durableId="892496727">
    <w:abstractNumId w:val="10"/>
  </w:num>
  <w:num w:numId="9" w16cid:durableId="101609319">
    <w:abstractNumId w:val="13"/>
  </w:num>
  <w:num w:numId="10" w16cid:durableId="729157751">
    <w:abstractNumId w:val="12"/>
  </w:num>
  <w:num w:numId="11" w16cid:durableId="1091585182">
    <w:abstractNumId w:val="16"/>
  </w:num>
  <w:num w:numId="12" w16cid:durableId="983392410">
    <w:abstractNumId w:val="15"/>
  </w:num>
  <w:num w:numId="13" w16cid:durableId="243687821">
    <w:abstractNumId w:val="7"/>
  </w:num>
  <w:num w:numId="14" w16cid:durableId="24261383">
    <w:abstractNumId w:val="6"/>
  </w:num>
  <w:num w:numId="15" w16cid:durableId="1272473023">
    <w:abstractNumId w:val="5"/>
  </w:num>
  <w:num w:numId="16" w16cid:durableId="1040016767">
    <w:abstractNumId w:val="4"/>
  </w:num>
  <w:num w:numId="17" w16cid:durableId="1794667041">
    <w:abstractNumId w:val="3"/>
  </w:num>
  <w:num w:numId="18" w16cid:durableId="1798184187">
    <w:abstractNumId w:val="2"/>
  </w:num>
  <w:num w:numId="19" w16cid:durableId="2080591391">
    <w:abstractNumId w:val="1"/>
  </w:num>
  <w:num w:numId="20" w16cid:durableId="574357586">
    <w:abstractNumId w:val="0"/>
  </w:num>
  <w:num w:numId="21" w16cid:durableId="17722395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DFE"/>
    <w:rsid w:val="00001BF0"/>
    <w:rsid w:val="00007C69"/>
    <w:rsid w:val="00012529"/>
    <w:rsid w:val="000164BB"/>
    <w:rsid w:val="00023AAE"/>
    <w:rsid w:val="00030CF3"/>
    <w:rsid w:val="0003518B"/>
    <w:rsid w:val="000373BD"/>
    <w:rsid w:val="00042345"/>
    <w:rsid w:val="00042C3D"/>
    <w:rsid w:val="000627F5"/>
    <w:rsid w:val="00072E5E"/>
    <w:rsid w:val="000748AA"/>
    <w:rsid w:val="00074E9D"/>
    <w:rsid w:val="00077EB9"/>
    <w:rsid w:val="00080548"/>
    <w:rsid w:val="000835C2"/>
    <w:rsid w:val="00085463"/>
    <w:rsid w:val="00087338"/>
    <w:rsid w:val="000A4E72"/>
    <w:rsid w:val="000A604A"/>
    <w:rsid w:val="000B2C84"/>
    <w:rsid w:val="000B2E71"/>
    <w:rsid w:val="000B5F73"/>
    <w:rsid w:val="000C2E33"/>
    <w:rsid w:val="000C31E6"/>
    <w:rsid w:val="000C42F4"/>
    <w:rsid w:val="000C72D3"/>
    <w:rsid w:val="000D24CC"/>
    <w:rsid w:val="000D7EB0"/>
    <w:rsid w:val="000E06ED"/>
    <w:rsid w:val="000E29AB"/>
    <w:rsid w:val="000E3DCF"/>
    <w:rsid w:val="000E4DF8"/>
    <w:rsid w:val="000F1FA2"/>
    <w:rsid w:val="000F25E8"/>
    <w:rsid w:val="000F6AC1"/>
    <w:rsid w:val="00101A18"/>
    <w:rsid w:val="00101B45"/>
    <w:rsid w:val="00103D67"/>
    <w:rsid w:val="00104CF2"/>
    <w:rsid w:val="0012252A"/>
    <w:rsid w:val="00123407"/>
    <w:rsid w:val="00124031"/>
    <w:rsid w:val="0013202F"/>
    <w:rsid w:val="00136A6B"/>
    <w:rsid w:val="00141E6E"/>
    <w:rsid w:val="001422EA"/>
    <w:rsid w:val="00142F08"/>
    <w:rsid w:val="00151F29"/>
    <w:rsid w:val="00152289"/>
    <w:rsid w:val="0015262C"/>
    <w:rsid w:val="0015686A"/>
    <w:rsid w:val="001623EC"/>
    <w:rsid w:val="001638F6"/>
    <w:rsid w:val="00167783"/>
    <w:rsid w:val="00175C36"/>
    <w:rsid w:val="00180A5A"/>
    <w:rsid w:val="00180E1E"/>
    <w:rsid w:val="00181E98"/>
    <w:rsid w:val="00184256"/>
    <w:rsid w:val="0019050C"/>
    <w:rsid w:val="001954F2"/>
    <w:rsid w:val="001A2000"/>
    <w:rsid w:val="001A4C05"/>
    <w:rsid w:val="001A7A25"/>
    <w:rsid w:val="001B1D8B"/>
    <w:rsid w:val="001B25ED"/>
    <w:rsid w:val="001B74A9"/>
    <w:rsid w:val="001C1082"/>
    <w:rsid w:val="001C2873"/>
    <w:rsid w:val="001C3FAB"/>
    <w:rsid w:val="001C5573"/>
    <w:rsid w:val="001D59EC"/>
    <w:rsid w:val="001E01A5"/>
    <w:rsid w:val="001E0B71"/>
    <w:rsid w:val="001E1E39"/>
    <w:rsid w:val="001F2C81"/>
    <w:rsid w:val="001F4774"/>
    <w:rsid w:val="002004F5"/>
    <w:rsid w:val="00203A10"/>
    <w:rsid w:val="00203DBA"/>
    <w:rsid w:val="002055C7"/>
    <w:rsid w:val="00206B7B"/>
    <w:rsid w:val="00210142"/>
    <w:rsid w:val="002132C7"/>
    <w:rsid w:val="00215856"/>
    <w:rsid w:val="00223E5F"/>
    <w:rsid w:val="002261EF"/>
    <w:rsid w:val="0023005B"/>
    <w:rsid w:val="00231AB0"/>
    <w:rsid w:val="002431FC"/>
    <w:rsid w:val="00244FE5"/>
    <w:rsid w:val="00250390"/>
    <w:rsid w:val="0025594A"/>
    <w:rsid w:val="002569F9"/>
    <w:rsid w:val="002570F9"/>
    <w:rsid w:val="00261783"/>
    <w:rsid w:val="002634BC"/>
    <w:rsid w:val="0026580F"/>
    <w:rsid w:val="00272FB6"/>
    <w:rsid w:val="00274821"/>
    <w:rsid w:val="00274D12"/>
    <w:rsid w:val="00274E55"/>
    <w:rsid w:val="0028045B"/>
    <w:rsid w:val="00291C13"/>
    <w:rsid w:val="00293357"/>
    <w:rsid w:val="002952DF"/>
    <w:rsid w:val="00295BF4"/>
    <w:rsid w:val="00297CEB"/>
    <w:rsid w:val="002B2069"/>
    <w:rsid w:val="002B6131"/>
    <w:rsid w:val="002B7283"/>
    <w:rsid w:val="002C1C6A"/>
    <w:rsid w:val="002C3095"/>
    <w:rsid w:val="002D0D08"/>
    <w:rsid w:val="002D1077"/>
    <w:rsid w:val="002D3A8B"/>
    <w:rsid w:val="002D58C0"/>
    <w:rsid w:val="002E2555"/>
    <w:rsid w:val="002E74F5"/>
    <w:rsid w:val="002F2B7F"/>
    <w:rsid w:val="002F5288"/>
    <w:rsid w:val="003041A3"/>
    <w:rsid w:val="00304CCE"/>
    <w:rsid w:val="00307F02"/>
    <w:rsid w:val="0031582E"/>
    <w:rsid w:val="003209D6"/>
    <w:rsid w:val="00323054"/>
    <w:rsid w:val="003239A5"/>
    <w:rsid w:val="00323C67"/>
    <w:rsid w:val="003243E3"/>
    <w:rsid w:val="00327350"/>
    <w:rsid w:val="00327E47"/>
    <w:rsid w:val="00332761"/>
    <w:rsid w:val="00334A73"/>
    <w:rsid w:val="003404C7"/>
    <w:rsid w:val="003406AE"/>
    <w:rsid w:val="003422FF"/>
    <w:rsid w:val="00346A63"/>
    <w:rsid w:val="0034768B"/>
    <w:rsid w:val="003519D2"/>
    <w:rsid w:val="00354011"/>
    <w:rsid w:val="0035625D"/>
    <w:rsid w:val="00356AB6"/>
    <w:rsid w:val="00360588"/>
    <w:rsid w:val="003634B7"/>
    <w:rsid w:val="00363738"/>
    <w:rsid w:val="003644A3"/>
    <w:rsid w:val="0036657C"/>
    <w:rsid w:val="00371595"/>
    <w:rsid w:val="0037475E"/>
    <w:rsid w:val="00374F76"/>
    <w:rsid w:val="0037500B"/>
    <w:rsid w:val="0037501F"/>
    <w:rsid w:val="003853E3"/>
    <w:rsid w:val="00391ADF"/>
    <w:rsid w:val="00393C1A"/>
    <w:rsid w:val="0039504F"/>
    <w:rsid w:val="003A1799"/>
    <w:rsid w:val="003B5121"/>
    <w:rsid w:val="003C51B8"/>
    <w:rsid w:val="003C7C0F"/>
    <w:rsid w:val="003D3227"/>
    <w:rsid w:val="003D5755"/>
    <w:rsid w:val="003D67BD"/>
    <w:rsid w:val="003D67EC"/>
    <w:rsid w:val="003E08B7"/>
    <w:rsid w:val="003E222D"/>
    <w:rsid w:val="003E2F1B"/>
    <w:rsid w:val="003E39D3"/>
    <w:rsid w:val="003E3E1C"/>
    <w:rsid w:val="003E4E35"/>
    <w:rsid w:val="003E4EB7"/>
    <w:rsid w:val="003F5990"/>
    <w:rsid w:val="00411A19"/>
    <w:rsid w:val="004146D0"/>
    <w:rsid w:val="00414B1F"/>
    <w:rsid w:val="0041734E"/>
    <w:rsid w:val="004173EC"/>
    <w:rsid w:val="004236BC"/>
    <w:rsid w:val="00424E6D"/>
    <w:rsid w:val="00426A3F"/>
    <w:rsid w:val="00427EF7"/>
    <w:rsid w:val="0043004F"/>
    <w:rsid w:val="00436C39"/>
    <w:rsid w:val="004410D3"/>
    <w:rsid w:val="004430A8"/>
    <w:rsid w:val="00450640"/>
    <w:rsid w:val="004512EB"/>
    <w:rsid w:val="004530B5"/>
    <w:rsid w:val="00453845"/>
    <w:rsid w:val="004548EF"/>
    <w:rsid w:val="00454D94"/>
    <w:rsid w:val="00461C0C"/>
    <w:rsid w:val="00471F94"/>
    <w:rsid w:val="004747DD"/>
    <w:rsid w:val="004815C6"/>
    <w:rsid w:val="004952C4"/>
    <w:rsid w:val="004961C8"/>
    <w:rsid w:val="004A048D"/>
    <w:rsid w:val="004A55C0"/>
    <w:rsid w:val="004B0D4E"/>
    <w:rsid w:val="004C06CC"/>
    <w:rsid w:val="004C186D"/>
    <w:rsid w:val="004C2BEA"/>
    <w:rsid w:val="004C72C6"/>
    <w:rsid w:val="004D1F08"/>
    <w:rsid w:val="004D53A9"/>
    <w:rsid w:val="004D7D17"/>
    <w:rsid w:val="004E1F0C"/>
    <w:rsid w:val="004E61E5"/>
    <w:rsid w:val="004F20BF"/>
    <w:rsid w:val="004F26D7"/>
    <w:rsid w:val="004F2751"/>
    <w:rsid w:val="004F610B"/>
    <w:rsid w:val="005019BD"/>
    <w:rsid w:val="0051566A"/>
    <w:rsid w:val="0051605E"/>
    <w:rsid w:val="00521993"/>
    <w:rsid w:val="00523853"/>
    <w:rsid w:val="005272CB"/>
    <w:rsid w:val="0053553B"/>
    <w:rsid w:val="00536736"/>
    <w:rsid w:val="005402C6"/>
    <w:rsid w:val="005431EB"/>
    <w:rsid w:val="005435CA"/>
    <w:rsid w:val="00554361"/>
    <w:rsid w:val="005559DA"/>
    <w:rsid w:val="005642A2"/>
    <w:rsid w:val="00565C69"/>
    <w:rsid w:val="00566BCD"/>
    <w:rsid w:val="00566E73"/>
    <w:rsid w:val="00567A0F"/>
    <w:rsid w:val="00570700"/>
    <w:rsid w:val="00573935"/>
    <w:rsid w:val="00584745"/>
    <w:rsid w:val="0058588E"/>
    <w:rsid w:val="00591091"/>
    <w:rsid w:val="00592672"/>
    <w:rsid w:val="00594CF9"/>
    <w:rsid w:val="005A0E13"/>
    <w:rsid w:val="005A1C5A"/>
    <w:rsid w:val="005A4B00"/>
    <w:rsid w:val="005A5F33"/>
    <w:rsid w:val="005C06DF"/>
    <w:rsid w:val="005D12A3"/>
    <w:rsid w:val="005D238D"/>
    <w:rsid w:val="005D302B"/>
    <w:rsid w:val="005E2B83"/>
    <w:rsid w:val="005E601F"/>
    <w:rsid w:val="005F1609"/>
    <w:rsid w:val="005F43F6"/>
    <w:rsid w:val="005F566E"/>
    <w:rsid w:val="005F71A8"/>
    <w:rsid w:val="0060247B"/>
    <w:rsid w:val="00620469"/>
    <w:rsid w:val="006213BE"/>
    <w:rsid w:val="00622603"/>
    <w:rsid w:val="00623165"/>
    <w:rsid w:val="00630C82"/>
    <w:rsid w:val="00631171"/>
    <w:rsid w:val="006316A5"/>
    <w:rsid w:val="00631D60"/>
    <w:rsid w:val="0063373F"/>
    <w:rsid w:val="00633DE2"/>
    <w:rsid w:val="00635549"/>
    <w:rsid w:val="00644247"/>
    <w:rsid w:val="00645AAD"/>
    <w:rsid w:val="00645BC0"/>
    <w:rsid w:val="0064676E"/>
    <w:rsid w:val="0065081D"/>
    <w:rsid w:val="006515E6"/>
    <w:rsid w:val="00651716"/>
    <w:rsid w:val="00651DB3"/>
    <w:rsid w:val="006526AA"/>
    <w:rsid w:val="00662664"/>
    <w:rsid w:val="00665699"/>
    <w:rsid w:val="00671DFE"/>
    <w:rsid w:val="00674F21"/>
    <w:rsid w:val="00682BCE"/>
    <w:rsid w:val="00683FC3"/>
    <w:rsid w:val="00685117"/>
    <w:rsid w:val="006862BD"/>
    <w:rsid w:val="006866A9"/>
    <w:rsid w:val="00687372"/>
    <w:rsid w:val="00690EFD"/>
    <w:rsid w:val="00691CFA"/>
    <w:rsid w:val="006A5E1F"/>
    <w:rsid w:val="006B3D1B"/>
    <w:rsid w:val="006B5039"/>
    <w:rsid w:val="006B60E1"/>
    <w:rsid w:val="006C07EA"/>
    <w:rsid w:val="006C7BF2"/>
    <w:rsid w:val="006D115A"/>
    <w:rsid w:val="006D2B45"/>
    <w:rsid w:val="006D621E"/>
    <w:rsid w:val="006E4A00"/>
    <w:rsid w:val="006F0443"/>
    <w:rsid w:val="006F1409"/>
    <w:rsid w:val="006F197C"/>
    <w:rsid w:val="006F3692"/>
    <w:rsid w:val="006F626A"/>
    <w:rsid w:val="0070210A"/>
    <w:rsid w:val="007021DE"/>
    <w:rsid w:val="007036A0"/>
    <w:rsid w:val="007043EA"/>
    <w:rsid w:val="007044CB"/>
    <w:rsid w:val="0070769D"/>
    <w:rsid w:val="007140C1"/>
    <w:rsid w:val="007150AD"/>
    <w:rsid w:val="00723894"/>
    <w:rsid w:val="00723BE6"/>
    <w:rsid w:val="0072712C"/>
    <w:rsid w:val="007311F9"/>
    <w:rsid w:val="00731CAE"/>
    <w:rsid w:val="00732607"/>
    <w:rsid w:val="0073605C"/>
    <w:rsid w:val="0074501E"/>
    <w:rsid w:val="00755F8C"/>
    <w:rsid w:val="0076364E"/>
    <w:rsid w:val="00763942"/>
    <w:rsid w:val="007661DC"/>
    <w:rsid w:val="0076644D"/>
    <w:rsid w:val="00767AA3"/>
    <w:rsid w:val="00780316"/>
    <w:rsid w:val="00781203"/>
    <w:rsid w:val="00782637"/>
    <w:rsid w:val="00784A25"/>
    <w:rsid w:val="00786161"/>
    <w:rsid w:val="00786A36"/>
    <w:rsid w:val="007926CE"/>
    <w:rsid w:val="007A464A"/>
    <w:rsid w:val="007A6BEE"/>
    <w:rsid w:val="007B0D15"/>
    <w:rsid w:val="007B61A4"/>
    <w:rsid w:val="007B7022"/>
    <w:rsid w:val="007C1A8D"/>
    <w:rsid w:val="007C2AB9"/>
    <w:rsid w:val="007C3877"/>
    <w:rsid w:val="007C3927"/>
    <w:rsid w:val="007C552F"/>
    <w:rsid w:val="007C5F73"/>
    <w:rsid w:val="007D1EEB"/>
    <w:rsid w:val="007D416A"/>
    <w:rsid w:val="007D613D"/>
    <w:rsid w:val="007D72B9"/>
    <w:rsid w:val="007E2F0C"/>
    <w:rsid w:val="007E3A87"/>
    <w:rsid w:val="007E5BE1"/>
    <w:rsid w:val="007E70C1"/>
    <w:rsid w:val="007E7926"/>
    <w:rsid w:val="00800E57"/>
    <w:rsid w:val="0080292F"/>
    <w:rsid w:val="00806103"/>
    <w:rsid w:val="00806EB9"/>
    <w:rsid w:val="00807E3D"/>
    <w:rsid w:val="008144CE"/>
    <w:rsid w:val="00815C64"/>
    <w:rsid w:val="008172D1"/>
    <w:rsid w:val="0082090E"/>
    <w:rsid w:val="00822BB8"/>
    <w:rsid w:val="008238FB"/>
    <w:rsid w:val="00826DE3"/>
    <w:rsid w:val="0083492F"/>
    <w:rsid w:val="008358A4"/>
    <w:rsid w:val="00837022"/>
    <w:rsid w:val="00840269"/>
    <w:rsid w:val="008408E6"/>
    <w:rsid w:val="00841AED"/>
    <w:rsid w:val="008439CA"/>
    <w:rsid w:val="0084422A"/>
    <w:rsid w:val="00844483"/>
    <w:rsid w:val="00846777"/>
    <w:rsid w:val="00852888"/>
    <w:rsid w:val="00853704"/>
    <w:rsid w:val="00856CB7"/>
    <w:rsid w:val="00861D0C"/>
    <w:rsid w:val="00862A7D"/>
    <w:rsid w:val="0086446D"/>
    <w:rsid w:val="00866485"/>
    <w:rsid w:val="00867378"/>
    <w:rsid w:val="008678B4"/>
    <w:rsid w:val="008705CB"/>
    <w:rsid w:val="00871FAA"/>
    <w:rsid w:val="00880E48"/>
    <w:rsid w:val="00882E87"/>
    <w:rsid w:val="00885E0A"/>
    <w:rsid w:val="00890582"/>
    <w:rsid w:val="00894573"/>
    <w:rsid w:val="008A083C"/>
    <w:rsid w:val="008B153A"/>
    <w:rsid w:val="008B3B15"/>
    <w:rsid w:val="008B5CAC"/>
    <w:rsid w:val="008B6B1C"/>
    <w:rsid w:val="008B6DF4"/>
    <w:rsid w:val="008C6BC7"/>
    <w:rsid w:val="008D64EA"/>
    <w:rsid w:val="008D65EE"/>
    <w:rsid w:val="008D67BE"/>
    <w:rsid w:val="008D7B57"/>
    <w:rsid w:val="008E0E42"/>
    <w:rsid w:val="008E7CC6"/>
    <w:rsid w:val="008F5FC6"/>
    <w:rsid w:val="008F775D"/>
    <w:rsid w:val="00905589"/>
    <w:rsid w:val="00907ECA"/>
    <w:rsid w:val="009104D4"/>
    <w:rsid w:val="00912069"/>
    <w:rsid w:val="00915B1F"/>
    <w:rsid w:val="00915E6D"/>
    <w:rsid w:val="009171FB"/>
    <w:rsid w:val="00921AE9"/>
    <w:rsid w:val="00923F90"/>
    <w:rsid w:val="00925B69"/>
    <w:rsid w:val="0093054B"/>
    <w:rsid w:val="00934F1C"/>
    <w:rsid w:val="00946F1D"/>
    <w:rsid w:val="009502BE"/>
    <w:rsid w:val="009515DB"/>
    <w:rsid w:val="00951668"/>
    <w:rsid w:val="00955CDB"/>
    <w:rsid w:val="00957510"/>
    <w:rsid w:val="00963D31"/>
    <w:rsid w:val="00970AC3"/>
    <w:rsid w:val="0097470F"/>
    <w:rsid w:val="00975101"/>
    <w:rsid w:val="00977945"/>
    <w:rsid w:val="00981336"/>
    <w:rsid w:val="0098564A"/>
    <w:rsid w:val="00986369"/>
    <w:rsid w:val="00987CE1"/>
    <w:rsid w:val="0099045F"/>
    <w:rsid w:val="00990DD6"/>
    <w:rsid w:val="009918C9"/>
    <w:rsid w:val="00993268"/>
    <w:rsid w:val="00996CCA"/>
    <w:rsid w:val="009A1E44"/>
    <w:rsid w:val="009A6789"/>
    <w:rsid w:val="009B1354"/>
    <w:rsid w:val="009B2127"/>
    <w:rsid w:val="009B52AB"/>
    <w:rsid w:val="009B6DA7"/>
    <w:rsid w:val="009C0950"/>
    <w:rsid w:val="009C0AF5"/>
    <w:rsid w:val="009C2D36"/>
    <w:rsid w:val="009C4687"/>
    <w:rsid w:val="009C68E7"/>
    <w:rsid w:val="009D1389"/>
    <w:rsid w:val="009D2231"/>
    <w:rsid w:val="009D5AD6"/>
    <w:rsid w:val="009D7776"/>
    <w:rsid w:val="009D7877"/>
    <w:rsid w:val="009D7931"/>
    <w:rsid w:val="009E2137"/>
    <w:rsid w:val="009F0033"/>
    <w:rsid w:val="009F3BCA"/>
    <w:rsid w:val="00A053CE"/>
    <w:rsid w:val="00A05549"/>
    <w:rsid w:val="00A05F0D"/>
    <w:rsid w:val="00A070F5"/>
    <w:rsid w:val="00A10B47"/>
    <w:rsid w:val="00A122DB"/>
    <w:rsid w:val="00A16604"/>
    <w:rsid w:val="00A16DC7"/>
    <w:rsid w:val="00A20E9E"/>
    <w:rsid w:val="00A2195D"/>
    <w:rsid w:val="00A27687"/>
    <w:rsid w:val="00A276F5"/>
    <w:rsid w:val="00A35AF6"/>
    <w:rsid w:val="00A419E4"/>
    <w:rsid w:val="00A41BBA"/>
    <w:rsid w:val="00A462EE"/>
    <w:rsid w:val="00A50D12"/>
    <w:rsid w:val="00A5325D"/>
    <w:rsid w:val="00A532A1"/>
    <w:rsid w:val="00A572C6"/>
    <w:rsid w:val="00A6061E"/>
    <w:rsid w:val="00A60DDC"/>
    <w:rsid w:val="00A67CB6"/>
    <w:rsid w:val="00A70D03"/>
    <w:rsid w:val="00A73352"/>
    <w:rsid w:val="00A76029"/>
    <w:rsid w:val="00A77767"/>
    <w:rsid w:val="00A819BC"/>
    <w:rsid w:val="00A853E0"/>
    <w:rsid w:val="00A940A0"/>
    <w:rsid w:val="00A95B95"/>
    <w:rsid w:val="00AA06FA"/>
    <w:rsid w:val="00AA2477"/>
    <w:rsid w:val="00AA4091"/>
    <w:rsid w:val="00AA506A"/>
    <w:rsid w:val="00AB4F52"/>
    <w:rsid w:val="00AB6A2B"/>
    <w:rsid w:val="00AC252C"/>
    <w:rsid w:val="00AC3E60"/>
    <w:rsid w:val="00AC7EF1"/>
    <w:rsid w:val="00AD165F"/>
    <w:rsid w:val="00AD2432"/>
    <w:rsid w:val="00AD56AA"/>
    <w:rsid w:val="00AE0517"/>
    <w:rsid w:val="00AE0EE3"/>
    <w:rsid w:val="00AE1FE0"/>
    <w:rsid w:val="00AE3A45"/>
    <w:rsid w:val="00AE3CFC"/>
    <w:rsid w:val="00AE4C26"/>
    <w:rsid w:val="00AE6352"/>
    <w:rsid w:val="00AF4104"/>
    <w:rsid w:val="00AF5C08"/>
    <w:rsid w:val="00B02A5D"/>
    <w:rsid w:val="00B036CC"/>
    <w:rsid w:val="00B05731"/>
    <w:rsid w:val="00B0595E"/>
    <w:rsid w:val="00B0700D"/>
    <w:rsid w:val="00B07223"/>
    <w:rsid w:val="00B11047"/>
    <w:rsid w:val="00B11135"/>
    <w:rsid w:val="00B268C2"/>
    <w:rsid w:val="00B310E5"/>
    <w:rsid w:val="00B334B7"/>
    <w:rsid w:val="00B343FE"/>
    <w:rsid w:val="00B35247"/>
    <w:rsid w:val="00B36590"/>
    <w:rsid w:val="00B479F3"/>
    <w:rsid w:val="00B47B7A"/>
    <w:rsid w:val="00B50C81"/>
    <w:rsid w:val="00B568ED"/>
    <w:rsid w:val="00B604F0"/>
    <w:rsid w:val="00B61E32"/>
    <w:rsid w:val="00B646B8"/>
    <w:rsid w:val="00B65042"/>
    <w:rsid w:val="00B651CE"/>
    <w:rsid w:val="00B6728C"/>
    <w:rsid w:val="00B701D7"/>
    <w:rsid w:val="00B75147"/>
    <w:rsid w:val="00B76F8B"/>
    <w:rsid w:val="00B81903"/>
    <w:rsid w:val="00B90B46"/>
    <w:rsid w:val="00B91A6E"/>
    <w:rsid w:val="00BA04FD"/>
    <w:rsid w:val="00BA0BA6"/>
    <w:rsid w:val="00BB3E30"/>
    <w:rsid w:val="00BB4C19"/>
    <w:rsid w:val="00BB7D0B"/>
    <w:rsid w:val="00BC5710"/>
    <w:rsid w:val="00BC6F73"/>
    <w:rsid w:val="00BC73A9"/>
    <w:rsid w:val="00BD2ACD"/>
    <w:rsid w:val="00BD4337"/>
    <w:rsid w:val="00BD502E"/>
    <w:rsid w:val="00BD5181"/>
    <w:rsid w:val="00BD69B8"/>
    <w:rsid w:val="00BD6ABE"/>
    <w:rsid w:val="00BE0412"/>
    <w:rsid w:val="00BE5EAE"/>
    <w:rsid w:val="00BF0913"/>
    <w:rsid w:val="00BF0ADF"/>
    <w:rsid w:val="00BF56B2"/>
    <w:rsid w:val="00BF5939"/>
    <w:rsid w:val="00C00525"/>
    <w:rsid w:val="00C02E7A"/>
    <w:rsid w:val="00C0443C"/>
    <w:rsid w:val="00C04F23"/>
    <w:rsid w:val="00C12F99"/>
    <w:rsid w:val="00C1511E"/>
    <w:rsid w:val="00C1658E"/>
    <w:rsid w:val="00C16F8E"/>
    <w:rsid w:val="00C22AB0"/>
    <w:rsid w:val="00C26CE4"/>
    <w:rsid w:val="00C3390E"/>
    <w:rsid w:val="00C34EEA"/>
    <w:rsid w:val="00C35138"/>
    <w:rsid w:val="00C41804"/>
    <w:rsid w:val="00C461DA"/>
    <w:rsid w:val="00C50385"/>
    <w:rsid w:val="00C50C81"/>
    <w:rsid w:val="00C50FB3"/>
    <w:rsid w:val="00C5168C"/>
    <w:rsid w:val="00C537E3"/>
    <w:rsid w:val="00C55750"/>
    <w:rsid w:val="00C56830"/>
    <w:rsid w:val="00C57494"/>
    <w:rsid w:val="00C67EE9"/>
    <w:rsid w:val="00C71F44"/>
    <w:rsid w:val="00C74DAB"/>
    <w:rsid w:val="00C76AAC"/>
    <w:rsid w:val="00C76ACA"/>
    <w:rsid w:val="00C80BD4"/>
    <w:rsid w:val="00C8245D"/>
    <w:rsid w:val="00C849AF"/>
    <w:rsid w:val="00C86B39"/>
    <w:rsid w:val="00C9012C"/>
    <w:rsid w:val="00CA3351"/>
    <w:rsid w:val="00CA6C43"/>
    <w:rsid w:val="00CB46A4"/>
    <w:rsid w:val="00CB684B"/>
    <w:rsid w:val="00CB738C"/>
    <w:rsid w:val="00CC0BC9"/>
    <w:rsid w:val="00CC1F4B"/>
    <w:rsid w:val="00CC3128"/>
    <w:rsid w:val="00CC6BE6"/>
    <w:rsid w:val="00CD2875"/>
    <w:rsid w:val="00CE37E8"/>
    <w:rsid w:val="00CE4B95"/>
    <w:rsid w:val="00CE6EA1"/>
    <w:rsid w:val="00CF22A4"/>
    <w:rsid w:val="00CF3A42"/>
    <w:rsid w:val="00D13A17"/>
    <w:rsid w:val="00D16D6C"/>
    <w:rsid w:val="00D22FBD"/>
    <w:rsid w:val="00D25955"/>
    <w:rsid w:val="00D25D4C"/>
    <w:rsid w:val="00D33208"/>
    <w:rsid w:val="00D43A54"/>
    <w:rsid w:val="00D44950"/>
    <w:rsid w:val="00D52E00"/>
    <w:rsid w:val="00D5413C"/>
    <w:rsid w:val="00D548A5"/>
    <w:rsid w:val="00D56A4E"/>
    <w:rsid w:val="00D634BE"/>
    <w:rsid w:val="00D64B8E"/>
    <w:rsid w:val="00D6541E"/>
    <w:rsid w:val="00D728EF"/>
    <w:rsid w:val="00D72F8C"/>
    <w:rsid w:val="00D73BC3"/>
    <w:rsid w:val="00D74818"/>
    <w:rsid w:val="00D7798A"/>
    <w:rsid w:val="00D77BC2"/>
    <w:rsid w:val="00D77F6B"/>
    <w:rsid w:val="00D84243"/>
    <w:rsid w:val="00D848B8"/>
    <w:rsid w:val="00D9140F"/>
    <w:rsid w:val="00D91D5B"/>
    <w:rsid w:val="00D93D28"/>
    <w:rsid w:val="00D9552A"/>
    <w:rsid w:val="00D95CB1"/>
    <w:rsid w:val="00D97046"/>
    <w:rsid w:val="00D975A4"/>
    <w:rsid w:val="00DA3BD7"/>
    <w:rsid w:val="00DA3BFB"/>
    <w:rsid w:val="00DA4A87"/>
    <w:rsid w:val="00DB0D1A"/>
    <w:rsid w:val="00DB3D09"/>
    <w:rsid w:val="00DB4B4A"/>
    <w:rsid w:val="00DC07A3"/>
    <w:rsid w:val="00DC102D"/>
    <w:rsid w:val="00DC1AFF"/>
    <w:rsid w:val="00DC426D"/>
    <w:rsid w:val="00DC552F"/>
    <w:rsid w:val="00DD36C3"/>
    <w:rsid w:val="00DD4A1B"/>
    <w:rsid w:val="00DD7705"/>
    <w:rsid w:val="00DE14D1"/>
    <w:rsid w:val="00DE1A2B"/>
    <w:rsid w:val="00DE1BFA"/>
    <w:rsid w:val="00DE285F"/>
    <w:rsid w:val="00DE3F54"/>
    <w:rsid w:val="00DE460E"/>
    <w:rsid w:val="00DE5CF8"/>
    <w:rsid w:val="00DE6CA4"/>
    <w:rsid w:val="00DE7197"/>
    <w:rsid w:val="00DF4EDE"/>
    <w:rsid w:val="00E0253A"/>
    <w:rsid w:val="00E02C1E"/>
    <w:rsid w:val="00E04CB0"/>
    <w:rsid w:val="00E04EED"/>
    <w:rsid w:val="00E111DD"/>
    <w:rsid w:val="00E11B8A"/>
    <w:rsid w:val="00E13A2D"/>
    <w:rsid w:val="00E14527"/>
    <w:rsid w:val="00E20D53"/>
    <w:rsid w:val="00E226A3"/>
    <w:rsid w:val="00E25BB7"/>
    <w:rsid w:val="00E276AD"/>
    <w:rsid w:val="00E32C65"/>
    <w:rsid w:val="00E33BB8"/>
    <w:rsid w:val="00E3429C"/>
    <w:rsid w:val="00E34D34"/>
    <w:rsid w:val="00E35BE4"/>
    <w:rsid w:val="00E37880"/>
    <w:rsid w:val="00E47672"/>
    <w:rsid w:val="00E50EEF"/>
    <w:rsid w:val="00E54151"/>
    <w:rsid w:val="00E5716F"/>
    <w:rsid w:val="00E62E7C"/>
    <w:rsid w:val="00E64447"/>
    <w:rsid w:val="00E66CE9"/>
    <w:rsid w:val="00E70197"/>
    <w:rsid w:val="00E76FF3"/>
    <w:rsid w:val="00E862AB"/>
    <w:rsid w:val="00E903D0"/>
    <w:rsid w:val="00E92B09"/>
    <w:rsid w:val="00E9377D"/>
    <w:rsid w:val="00E94F1D"/>
    <w:rsid w:val="00E95CEF"/>
    <w:rsid w:val="00E967A6"/>
    <w:rsid w:val="00E97139"/>
    <w:rsid w:val="00EA4AD3"/>
    <w:rsid w:val="00EA775D"/>
    <w:rsid w:val="00EB155B"/>
    <w:rsid w:val="00EB4AFC"/>
    <w:rsid w:val="00EB520F"/>
    <w:rsid w:val="00EB55F3"/>
    <w:rsid w:val="00EC538E"/>
    <w:rsid w:val="00EC739D"/>
    <w:rsid w:val="00ED009F"/>
    <w:rsid w:val="00ED1529"/>
    <w:rsid w:val="00ED2042"/>
    <w:rsid w:val="00ED3471"/>
    <w:rsid w:val="00ED4F6B"/>
    <w:rsid w:val="00EE1A3A"/>
    <w:rsid w:val="00EE2D75"/>
    <w:rsid w:val="00EE43F5"/>
    <w:rsid w:val="00EE6556"/>
    <w:rsid w:val="00EF052A"/>
    <w:rsid w:val="00EF08AE"/>
    <w:rsid w:val="00EF14D1"/>
    <w:rsid w:val="00EF19D5"/>
    <w:rsid w:val="00EF3A3D"/>
    <w:rsid w:val="00EF6427"/>
    <w:rsid w:val="00EF6ABA"/>
    <w:rsid w:val="00F004C3"/>
    <w:rsid w:val="00F02A86"/>
    <w:rsid w:val="00F03DA0"/>
    <w:rsid w:val="00F100EA"/>
    <w:rsid w:val="00F119C1"/>
    <w:rsid w:val="00F129E4"/>
    <w:rsid w:val="00F14BD3"/>
    <w:rsid w:val="00F14D9B"/>
    <w:rsid w:val="00F15CAE"/>
    <w:rsid w:val="00F16CAB"/>
    <w:rsid w:val="00F20EA7"/>
    <w:rsid w:val="00F22AEE"/>
    <w:rsid w:val="00F25584"/>
    <w:rsid w:val="00F33E08"/>
    <w:rsid w:val="00F3786B"/>
    <w:rsid w:val="00F415BF"/>
    <w:rsid w:val="00F50955"/>
    <w:rsid w:val="00F56615"/>
    <w:rsid w:val="00F57389"/>
    <w:rsid w:val="00F5744A"/>
    <w:rsid w:val="00F5798B"/>
    <w:rsid w:val="00F6771B"/>
    <w:rsid w:val="00F677F9"/>
    <w:rsid w:val="00F678DB"/>
    <w:rsid w:val="00F736BB"/>
    <w:rsid w:val="00F85F86"/>
    <w:rsid w:val="00F91850"/>
    <w:rsid w:val="00F95B03"/>
    <w:rsid w:val="00F97D55"/>
    <w:rsid w:val="00FA0AEA"/>
    <w:rsid w:val="00FA0CCD"/>
    <w:rsid w:val="00FA4D9B"/>
    <w:rsid w:val="00FA51A3"/>
    <w:rsid w:val="00FA652D"/>
    <w:rsid w:val="00FA73DE"/>
    <w:rsid w:val="00FB0696"/>
    <w:rsid w:val="00FB2CF0"/>
    <w:rsid w:val="00FB3C2F"/>
    <w:rsid w:val="00FB4D91"/>
    <w:rsid w:val="00FC2542"/>
    <w:rsid w:val="00FC2FA7"/>
    <w:rsid w:val="00FC7AC9"/>
    <w:rsid w:val="00FC7E05"/>
    <w:rsid w:val="00FD1504"/>
    <w:rsid w:val="00FD3022"/>
    <w:rsid w:val="00FD3514"/>
    <w:rsid w:val="00FD5755"/>
    <w:rsid w:val="00FE1397"/>
    <w:rsid w:val="00FE14CA"/>
    <w:rsid w:val="00FE15E6"/>
    <w:rsid w:val="00FE19C1"/>
    <w:rsid w:val="00FE3573"/>
    <w:rsid w:val="00FE564F"/>
    <w:rsid w:val="00FE5B4B"/>
    <w:rsid w:val="00FF040A"/>
    <w:rsid w:val="00FF0CF3"/>
    <w:rsid w:val="00FF18C2"/>
    <w:rsid w:val="00FF2900"/>
    <w:rsid w:val="00FF4331"/>
    <w:rsid w:val="00FF56E6"/>
    <w:rsid w:val="023D549D"/>
    <w:rsid w:val="1847C33F"/>
    <w:rsid w:val="6F66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D026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05046" w:themeColor="text2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/>
    <w:lsdException w:name="List Number" w:semiHidden="1" w:uiPriority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672"/>
    <w:rPr>
      <w:color w:val="948A54" w:themeColor="background2" w:themeShade="80"/>
    </w:rPr>
  </w:style>
  <w:style w:type="paragraph" w:styleId="Heading1">
    <w:name w:val="heading 1"/>
    <w:basedOn w:val="Normal"/>
    <w:next w:val="Normal"/>
    <w:link w:val="Heading1Char"/>
    <w:uiPriority w:val="4"/>
    <w:qFormat/>
    <w:rsid w:val="00101A18"/>
    <w:pPr>
      <w:keepNext/>
      <w:keepLines/>
      <w:spacing w:before="600" w:after="60"/>
      <w:outlineLvl w:val="0"/>
    </w:pPr>
    <w:rPr>
      <w:rFonts w:eastAsiaTheme="majorEastAsia" w:cs="Times New Roman (Headings CS)"/>
      <w:b/>
      <w:caps/>
      <w:color w:val="505046" w:themeColor="text2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4"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E84C22" w:themeColor="accent1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E84C22" w:themeColor="accent1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8230C" w:themeColor="accent1" w:themeShade="80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ntactInfo">
    <w:name w:val="Contact Info"/>
    <w:basedOn w:val="Normal"/>
    <w:uiPriority w:val="4"/>
    <w:qFormat/>
    <w:rsid w:val="00E47672"/>
    <w:pPr>
      <w:spacing w:before="360" w:after="0"/>
      <w:ind w:left="1332"/>
      <w:contextualSpacing/>
    </w:pPr>
    <w:rPr>
      <w:rFonts w:cs="Times New Roman (Body CS)"/>
      <w:bCs/>
      <w:caps/>
      <w:color w:val="FFFFFF" w:themeColor="background1"/>
      <w:sz w:val="32"/>
    </w:rPr>
  </w:style>
  <w:style w:type="character" w:customStyle="1" w:styleId="Heading1Char">
    <w:name w:val="Heading 1 Char"/>
    <w:basedOn w:val="DefaultParagraphFont"/>
    <w:link w:val="Heading1"/>
    <w:uiPriority w:val="4"/>
    <w:rsid w:val="00101A18"/>
    <w:rPr>
      <w:rFonts w:ascii="Gill Sans MT" w:eastAsiaTheme="majorEastAsia" w:hAnsi="Gill Sans MT" w:cs="Times New Roman (Headings CS)"/>
      <w:b/>
      <w:caps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4"/>
    <w:rsid w:val="00E47672"/>
    <w:rPr>
      <w:rFonts w:asciiTheme="majorHAnsi" w:eastAsiaTheme="majorEastAsia" w:hAnsiTheme="majorHAnsi" w:cstheme="majorBidi"/>
      <w:caps/>
      <w:color w:val="E84C22" w:themeColor="accent1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690EFD"/>
    <w:rPr>
      <w:rFonts w:asciiTheme="majorHAnsi" w:eastAsiaTheme="majorEastAsia" w:hAnsiTheme="majorHAnsi" w:cstheme="majorBidi"/>
      <w:color w:val="E84C22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690EFD"/>
    <w:rPr>
      <w:rFonts w:asciiTheme="majorHAnsi" w:eastAsiaTheme="majorEastAsia" w:hAnsiTheme="majorHAnsi" w:cstheme="majorBidi"/>
      <w:color w:val="78230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690EFD"/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ListBullet">
    <w:name w:val="List Bullet"/>
    <w:basedOn w:val="Normal"/>
    <w:uiPriority w:val="7"/>
    <w:rsid w:val="00101A18"/>
    <w:pPr>
      <w:numPr>
        <w:numId w:val="5"/>
      </w:numPr>
    </w:pPr>
  </w:style>
  <w:style w:type="paragraph" w:styleId="ListNumber">
    <w:name w:val="List Number"/>
    <w:basedOn w:val="Normal"/>
    <w:uiPriority w:val="5"/>
    <w:unhideWhenUsed/>
    <w:pPr>
      <w:numPr>
        <w:numId w:val="6"/>
      </w:numPr>
      <w:contextualSpacing/>
    </w:pPr>
  </w:style>
  <w:style w:type="paragraph" w:styleId="Title">
    <w:name w:val="Title"/>
    <w:basedOn w:val="Normal"/>
    <w:link w:val="TitleChar"/>
    <w:uiPriority w:val="2"/>
    <w:unhideWhenUsed/>
    <w:rsid w:val="00E47672"/>
    <w:pPr>
      <w:adjustRightInd w:val="0"/>
      <w:spacing w:before="0"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505046" w:themeColor="text2"/>
      <w:spacing w:val="30"/>
      <w:kern w:val="28"/>
      <w:sz w:val="110"/>
      <w:szCs w:val="60"/>
    </w:rPr>
  </w:style>
  <w:style w:type="character" w:customStyle="1" w:styleId="TitleChar">
    <w:name w:val="Title Char"/>
    <w:basedOn w:val="DefaultParagraphFont"/>
    <w:link w:val="Title"/>
    <w:uiPriority w:val="2"/>
    <w:rsid w:val="00E47672"/>
    <w:rPr>
      <w:rFonts w:asciiTheme="majorHAnsi" w:eastAsiaTheme="majorEastAsia" w:hAnsiTheme="majorHAnsi" w:cs="Times New Roman (Headings CS)"/>
      <w:b/>
      <w:caps/>
      <w:spacing w:val="30"/>
      <w:kern w:val="28"/>
      <w:sz w:val="110"/>
      <w:szCs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E47672"/>
    <w:pPr>
      <w:numPr>
        <w:ilvl w:val="1"/>
      </w:numPr>
      <w:spacing w:before="300" w:after="40"/>
      <w:ind w:left="630"/>
      <w:contextualSpacing/>
    </w:pPr>
    <w:rPr>
      <w:rFonts w:eastAsiaTheme="majorEastAsia" w:cstheme="majorBidi"/>
      <w:caps/>
      <w:color w:val="E84C22" w:themeColor="accent1"/>
      <w:sz w:val="36"/>
      <w:szCs w:val="26"/>
    </w:rPr>
  </w:style>
  <w:style w:type="character" w:customStyle="1" w:styleId="SubtitleChar">
    <w:name w:val="Subtitle Char"/>
    <w:basedOn w:val="DefaultParagraphFont"/>
    <w:link w:val="Subtitle"/>
    <w:uiPriority w:val="3"/>
    <w:rsid w:val="00E47672"/>
    <w:rPr>
      <w:rFonts w:eastAsiaTheme="majorEastAsia" w:cstheme="majorBidi"/>
      <w:caps/>
      <w:color w:val="E84C22" w:themeColor="accent1"/>
      <w:sz w:val="36"/>
      <w:szCs w:val="26"/>
    </w:rPr>
  </w:style>
  <w:style w:type="paragraph" w:customStyle="1" w:styleId="Photo">
    <w:name w:val="Photo"/>
    <w:basedOn w:val="Normal"/>
    <w:uiPriority w:val="1"/>
    <w:semiHidden/>
    <w:rsid w:val="00D5413C"/>
    <w:pPr>
      <w:spacing w:before="2400" w:after="400"/>
      <w:jc w:val="center"/>
    </w:pPr>
  </w:style>
  <w:style w:type="paragraph" w:styleId="Caption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0"/>
      <w:outlineLvl w:val="9"/>
    </w:pPr>
  </w:style>
  <w:style w:type="paragraph" w:styleId="Footer">
    <w:name w:val="footer"/>
    <w:basedOn w:val="Normal"/>
    <w:link w:val="FooterChar"/>
    <w:uiPriority w:val="99"/>
    <w:semiHidden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47672"/>
    <w:rPr>
      <w:color w:val="948A54" w:themeColor="background2" w:themeShade="80"/>
      <w:szCs w:val="16"/>
    </w:r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2DB"/>
    <w:rPr>
      <w:rFonts w:ascii="Tahoma" w:hAnsi="Tahoma" w:cs="Tahoma"/>
      <w:szCs w:val="16"/>
    </w:rPr>
  </w:style>
  <w:style w:type="paragraph" w:styleId="Bibliography">
    <w:name w:val="Bibliography"/>
    <w:basedOn w:val="Normal"/>
    <w:next w:val="Normal"/>
    <w:uiPriority w:val="39"/>
    <w:semiHidden/>
    <w:unhideWhenUsed/>
  </w:style>
  <w:style w:type="paragraph" w:styleId="BodyText3">
    <w:name w:val="Body Text 3"/>
    <w:basedOn w:val="Normal"/>
    <w:link w:val="BodyText3Ch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eportTable">
    <w:name w:val="Report Table"/>
    <w:basedOn w:val="TableNormal"/>
    <w:uiPriority w:val="99"/>
    <w:rsid w:val="00651DB3"/>
    <w:pPr>
      <w:spacing w:before="60" w:after="60" w:line="240" w:lineRule="auto"/>
      <w:jc w:val="center"/>
    </w:pPr>
    <w:tblPr>
      <w:tblStyleRowBandSize w:val="1"/>
      <w:tblStyleColBandSize w:val="1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1A2000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7672"/>
    <w:rPr>
      <w:color w:val="948A54" w:themeColor="background2" w:themeShade="8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122DB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122D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122DB"/>
    <w:rPr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2D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2DB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22DB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122DB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22DB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122DB"/>
    <w:rPr>
      <w:rFonts w:ascii="Consolas" w:hAnsi="Consolas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122DB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22DB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A122DB"/>
    <w:rPr>
      <w:color w:val="595959" w:themeColor="text1" w:themeTint="A6"/>
    </w:rPr>
  </w:style>
  <w:style w:type="paragraph" w:customStyle="1" w:styleId="Style1">
    <w:name w:val="Style1"/>
    <w:basedOn w:val="Title"/>
    <w:semiHidden/>
    <w:qFormat/>
    <w:rsid w:val="00101A18"/>
    <w:pPr>
      <w:framePr w:hSpace="187" w:wrap="around" w:vAnchor="page" w:hAnchor="page" w:x="1337" w:y="1043"/>
    </w:pPr>
    <w:rPr>
      <w:bCs/>
      <w:szCs w:val="110"/>
    </w:rPr>
  </w:style>
  <w:style w:type="paragraph" w:customStyle="1" w:styleId="Style2">
    <w:name w:val="Style2"/>
    <w:basedOn w:val="Subtitle"/>
    <w:semiHidden/>
    <w:qFormat/>
    <w:rsid w:val="00101A18"/>
    <w:pPr>
      <w:framePr w:hSpace="187" w:wrap="around" w:vAnchor="page" w:hAnchor="page" w:x="1337" w:y="1043"/>
      <w:spacing w:line="240" w:lineRule="auto"/>
    </w:pPr>
    <w:rPr>
      <w:rFonts w:ascii="Gill Sans MT" w:hAnsi="Gill Sans MT"/>
    </w:rPr>
  </w:style>
  <w:style w:type="paragraph" w:customStyle="1" w:styleId="75CE27BABF184F6FA06C9B7117F0E163">
    <w:name w:val="75CE27BABF184F6FA06C9B7117F0E163"/>
    <w:rsid w:val="00B604F0"/>
    <w:pPr>
      <w:spacing w:before="0" w:after="160" w:line="259" w:lineRule="auto"/>
    </w:pPr>
    <w:rPr>
      <w:color w:val="auto"/>
      <w:kern w:val="2"/>
      <w:lang w:val="en-AU" w:eastAsia="en-AU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2D0D08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0D08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F20EA7"/>
    <w:rPr>
      <w:vertAlign w:val="superscript"/>
    </w:rPr>
  </w:style>
  <w:style w:type="paragraph" w:styleId="ListParagraph">
    <w:name w:val="List Paragraph"/>
    <w:basedOn w:val="Normal"/>
    <w:uiPriority w:val="34"/>
    <w:semiHidden/>
    <w:qFormat/>
    <w:rsid w:val="001422EA"/>
    <w:pPr>
      <w:ind w:left="720"/>
      <w:contextualSpacing/>
    </w:pPr>
  </w:style>
  <w:style w:type="paragraph" w:styleId="Revision">
    <w:name w:val="Revision"/>
    <w:hidden/>
    <w:uiPriority w:val="99"/>
    <w:semiHidden/>
    <w:rsid w:val="00FE564F"/>
    <w:pPr>
      <w:spacing w:before="0" w:after="0" w:line="240" w:lineRule="auto"/>
    </w:pPr>
    <w:rPr>
      <w:color w:val="948A54" w:themeColor="background2" w:themeShade="80"/>
    </w:rPr>
  </w:style>
  <w:style w:type="character" w:customStyle="1" w:styleId="normaltextrun">
    <w:name w:val="normaltextrun"/>
    <w:basedOn w:val="DefaultParagraphFont"/>
    <w:rsid w:val="002634BC"/>
  </w:style>
  <w:style w:type="character" w:customStyle="1" w:styleId="eop">
    <w:name w:val="eop"/>
    <w:basedOn w:val="DefaultParagraphFont"/>
    <w:rsid w:val="002634BC"/>
  </w:style>
  <w:style w:type="paragraph" w:customStyle="1" w:styleId="paragraph">
    <w:name w:val="paragraph"/>
    <w:basedOn w:val="Normal"/>
    <w:rsid w:val="002B6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query@vhia.com.au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business.vic.gov.au/business-information/public-holidays/victorian-public-holidays-202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hia@vhia.com.a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Pullin\AppData\Roaming\Microsoft\Templates\Student%20report%20with%20cov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025D18D20B413C803687635E2F2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89E59-6440-4D8D-8E1A-140D4C269FDA}"/>
      </w:docPartPr>
      <w:docPartBody>
        <w:p w:rsidR="00AF4104" w:rsidRDefault="00AF4104">
          <w:pPr>
            <w:pStyle w:val="17025D18D20B413C803687635E2F23EB"/>
          </w:pPr>
          <w:r w:rsidRPr="00E47672">
            <w:rPr>
              <w:rStyle w:val="TitleChar"/>
              <w:b w:val="0"/>
              <w:caps w:val="0"/>
            </w:rPr>
            <w:t xml:space="preserve">The </w:t>
          </w:r>
          <w:r w:rsidRPr="00E47672">
            <w:rPr>
              <w:rStyle w:val="TitleChar"/>
              <w:b w:val="0"/>
              <w:caps w:val="0"/>
            </w:rPr>
            <w:br/>
            <w:t xml:space="preserve">Judicial </w:t>
          </w:r>
          <w:r w:rsidRPr="00E47672">
            <w:rPr>
              <w:rStyle w:val="TitleChar"/>
              <w:b w:val="0"/>
              <w:caps w:val="0"/>
            </w:rPr>
            <w:br/>
            <w:t>Branch</w:t>
          </w:r>
        </w:p>
      </w:docPartBody>
    </w:docPart>
    <w:docPart>
      <w:docPartPr>
        <w:name w:val="BB32CFA826434C0F861C521E39D6C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6DCC6-61DB-41AD-8050-2B2AF0FB4F82}"/>
      </w:docPartPr>
      <w:docPartBody>
        <w:p w:rsidR="00AF4104" w:rsidRDefault="00AF4104">
          <w:pPr>
            <w:pStyle w:val="BB32CFA826434C0F861C521E39D6C16A"/>
          </w:pPr>
          <w:r w:rsidRPr="00E47672">
            <w:t>Court Role and Structure</w:t>
          </w:r>
        </w:p>
      </w:docPartBody>
    </w:docPart>
    <w:docPart>
      <w:docPartPr>
        <w:name w:val="BA6AB34B1579493FB3A84DF00F1D4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6E064-CBD4-435D-82D5-83D920D345D8}"/>
      </w:docPartPr>
      <w:docPartBody>
        <w:p w:rsidR="00AF4104" w:rsidRDefault="00AF4104">
          <w:pPr>
            <w:pStyle w:val="BA6AB34B1579493FB3A84DF00F1D4F53"/>
          </w:pPr>
          <w:r w:rsidRPr="0074501E">
            <w:t>Appellate courts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5781F0C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 w16cid:durableId="3311783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386"/>
    <w:rsid w:val="00001969"/>
    <w:rsid w:val="001F4F02"/>
    <w:rsid w:val="00253976"/>
    <w:rsid w:val="00255949"/>
    <w:rsid w:val="003144E8"/>
    <w:rsid w:val="00436D00"/>
    <w:rsid w:val="00454B70"/>
    <w:rsid w:val="00597067"/>
    <w:rsid w:val="006050B5"/>
    <w:rsid w:val="00663841"/>
    <w:rsid w:val="00680932"/>
    <w:rsid w:val="00844FAE"/>
    <w:rsid w:val="00975F92"/>
    <w:rsid w:val="00992386"/>
    <w:rsid w:val="00AF4104"/>
    <w:rsid w:val="00F21FC9"/>
    <w:rsid w:val="00F6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unhideWhenUsed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0E2841" w:themeColor="text2"/>
      <w:spacing w:val="30"/>
      <w:kern w:val="28"/>
      <w:sz w:val="110"/>
      <w:szCs w:val="60"/>
      <w:lang w:val="en-US" w:eastAsia="ja-JP"/>
      <w14:ligatures w14:val="none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="Times New Roman (Headings CS)"/>
      <w:b/>
      <w:caps/>
      <w:color w:val="0E2841" w:themeColor="text2"/>
      <w:spacing w:val="30"/>
      <w:kern w:val="28"/>
      <w:sz w:val="110"/>
      <w:szCs w:val="60"/>
      <w:lang w:val="en-US" w:eastAsia="ja-JP"/>
      <w14:ligatures w14:val="none"/>
    </w:rPr>
  </w:style>
  <w:style w:type="paragraph" w:customStyle="1" w:styleId="17025D18D20B413C803687635E2F23EB">
    <w:name w:val="17025D18D20B413C803687635E2F23EB"/>
  </w:style>
  <w:style w:type="paragraph" w:customStyle="1" w:styleId="BB32CFA826434C0F861C521E39D6C16A">
    <w:name w:val="BB32CFA826434C0F861C521E39D6C16A"/>
  </w:style>
  <w:style w:type="paragraph" w:styleId="ListBullet">
    <w:name w:val="List Bullet"/>
    <w:basedOn w:val="Normal"/>
    <w:uiPriority w:val="7"/>
    <w:pPr>
      <w:numPr>
        <w:numId w:val="1"/>
      </w:numPr>
      <w:spacing w:before="120" w:after="200" w:line="264" w:lineRule="auto"/>
    </w:pPr>
    <w:rPr>
      <w:color w:val="747474" w:themeColor="background2" w:themeShade="80"/>
      <w:kern w:val="0"/>
      <w:lang w:val="en-US" w:eastAsia="ja-JP"/>
      <w14:ligatures w14:val="none"/>
    </w:rPr>
  </w:style>
  <w:style w:type="paragraph" w:customStyle="1" w:styleId="BA6AB34B1579493FB3A84DF00F1D4F53">
    <w:name w:val="BA6AB34B1579493FB3A84DF00F1D4F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udent Report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ustom 93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E1FFF01F70247A63E5172B96B996F" ma:contentTypeVersion="1" ma:contentTypeDescription="Create a new document." ma:contentTypeScope="" ma:versionID="092d87285fa356c543b9139aadedbe7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B1F4B-D2C7-4080-9F0A-9A425E0F546B}">
  <ds:schemaRefs>
    <ds:schemaRef ds:uri="http://schemas.microsoft.com/office/2006/metadata/properties"/>
    <ds:schemaRef ds:uri="http://schemas.microsoft.com/office/infopath/2007/PartnerControls"/>
    <ds:schemaRef ds:uri="d5a45ade-31ba-4fb1-9443-cfdfede535f0"/>
    <ds:schemaRef ds:uri="98420a50-55bf-4ae8-ad56-1b168d5a709a"/>
  </ds:schemaRefs>
</ds:datastoreItem>
</file>

<file path=customXml/itemProps2.xml><?xml version="1.0" encoding="utf-8"?>
<ds:datastoreItem xmlns:ds="http://schemas.openxmlformats.org/officeDocument/2006/customXml" ds:itemID="{612520AA-0F6B-433C-91E9-DFABBDBB2135}"/>
</file>

<file path=customXml/itemProps3.xml><?xml version="1.0" encoding="utf-8"?>
<ds:datastoreItem xmlns:ds="http://schemas.openxmlformats.org/officeDocument/2006/customXml" ds:itemID="{05968AED-7063-4155-91A2-8C47F29913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5B2DF4-75B4-48EB-84C5-AD1E3FA0632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Student report with cover.dotx</Template>
  <TotalTime>0</TotalTime>
  <Pages>33</Pages>
  <Words>2924</Words>
  <Characters>16672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19557</CharactersWithSpaces>
  <SharedDoc>false</SharedDoc>
  <HLinks>
    <vt:vector size="6" baseType="variant">
      <vt:variant>
        <vt:i4>655467</vt:i4>
      </vt:variant>
      <vt:variant>
        <vt:i4>0</vt:i4>
      </vt:variant>
      <vt:variant>
        <vt:i4>0</vt:i4>
      </vt:variant>
      <vt:variant>
        <vt:i4>5</vt:i4>
      </vt:variant>
      <vt:variant>
        <vt:lpwstr>mailto:query@vhia.com.au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2024-02-25T23:26:00Z</dcterms:created>
  <dcterms:modified xsi:type="dcterms:W3CDTF">2024-02-29T02:38:00Z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0x010100667E1FFF01F70247A63E5172B96B996F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